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2B510" w14:textId="77777777" w:rsidR="0000117A" w:rsidRDefault="0000117A">
      <w:pPr>
        <w:spacing w:after="240" w:line="252" w:lineRule="auto"/>
        <w:ind w:left="0" w:right="0"/>
      </w:pPr>
      <w:bookmarkStart w:id="0" w:name="_Hlk489882823"/>
      <w:bookmarkStart w:id="1" w:name="_GoBack"/>
      <w:bookmarkEnd w:id="0"/>
      <w:bookmarkEnd w:id="1"/>
    </w:p>
    <w:sdt>
      <w:sdtPr>
        <w:rPr>
          <w:rFonts w:eastAsiaTheme="minorHAnsi"/>
          <w:kern w:val="0"/>
          <w:lang w:val="en-GB" w:eastAsia="en-US"/>
          <w14:ligatures w14:val="none"/>
        </w:rPr>
        <w:id w:val="-1410150343"/>
        <w:docPartObj>
          <w:docPartGallery w:val="Cover Pages"/>
          <w:docPartUnique/>
        </w:docPartObj>
      </w:sdtPr>
      <w:sdtEndPr>
        <w:rPr>
          <w:rFonts w:eastAsiaTheme="minorEastAsia"/>
          <w:noProof/>
          <w:kern w:val="22"/>
          <w:lang w:val="en-US" w:eastAsia="ja-JP"/>
          <w14:ligatures w14:val="standard"/>
        </w:rPr>
      </w:sdtEndPr>
      <w:sdtContent>
        <w:p w14:paraId="2D09236B" w14:textId="77777777" w:rsidR="0000117A" w:rsidRPr="0000117A" w:rsidRDefault="0000117A" w:rsidP="000175C0">
          <w:pPr>
            <w:spacing w:after="240" w:line="252" w:lineRule="auto"/>
            <w:ind w:left="0" w:right="0"/>
            <w:rPr>
              <w:sz w:val="32"/>
              <w:szCs w:val="32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4384" behindDoc="1" locked="0" layoutInCell="1" allowOverlap="1" wp14:anchorId="1ECAE085" wp14:editId="68141067">
                <wp:simplePos x="0" y="0"/>
                <wp:positionH relativeFrom="column">
                  <wp:posOffset>-1</wp:posOffset>
                </wp:positionH>
                <wp:positionV relativeFrom="paragraph">
                  <wp:posOffset>0</wp:posOffset>
                </wp:positionV>
                <wp:extent cx="6600825" cy="187516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ite Small Logo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3084" cy="1898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0117A">
            <w:rPr>
              <w:noProof/>
              <w:color w:val="0070C0"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4C62133" wp14:editId="1FF47CF1">
                    <wp:simplePos x="0" y="0"/>
                    <wp:positionH relativeFrom="page">
                      <wp:posOffset>352425</wp:posOffset>
                    </wp:positionH>
                    <wp:positionV relativeFrom="page">
                      <wp:posOffset>914400</wp:posOffset>
                    </wp:positionV>
                    <wp:extent cx="269875" cy="8685530"/>
                    <wp:effectExtent l="0" t="0" r="0" b="1270"/>
                    <wp:wrapNone/>
                    <wp:docPr id="38" name="Group 38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39" name="Rectangle 39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64EFAC7" id="Group 38" o:spid="_x0000_s1026" alt="Title: Decorative sidebar" style="position:absolute;margin-left:27.75pt;margin-top:1in;width:21.25pt;height:683.9pt;z-index:251659264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">
                    <v:rect id="Rectangle 3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" fillcolor="#0070c0" stroked="f"/>
                    <v:rect id="Rectangle 4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EC16C2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1" allowOverlap="1" wp14:anchorId="0169F41C" wp14:editId="58C67F62">
                    <wp:simplePos x="0" y="0"/>
                    <wp:positionH relativeFrom="margin">
                      <wp:posOffset>428625</wp:posOffset>
                    </wp:positionH>
                    <wp:positionV relativeFrom="page">
                      <wp:posOffset>5724525</wp:posOffset>
                    </wp:positionV>
                    <wp:extent cx="5522595" cy="2435225"/>
                    <wp:effectExtent l="0" t="0" r="1905" b="3175"/>
                    <wp:wrapSquare wrapText="bothSides"/>
                    <wp:docPr id="37" name="Text Box 37" descr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22595" cy="2435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2B924C" w14:textId="77777777" w:rsidR="00B57824" w:rsidRDefault="00B57824">
                                <w:pPr>
                                  <w:pStyle w:val="Logo"/>
                                </w:pPr>
                              </w:p>
                              <w:sdt>
                                <w:sdtPr>
                                  <w:rPr>
                                    <w:color w:val="0070C0"/>
                                  </w:rPr>
                                  <w:alias w:val="Title"/>
                                  <w:tag w:val=""/>
                                  <w:id w:val="-1364747280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9818B1" w14:textId="77777777" w:rsidR="00B57824" w:rsidRPr="0000117A" w:rsidRDefault="00BF7445">
                                    <w:pPr>
                                      <w:pStyle w:val="Title"/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  <w:lang w:val="en-GB"/>
                                      </w:rPr>
                                      <w:t>QUEENSWAY APARTMENT</w:t>
                                    </w:r>
                                    <w:r w:rsidR="0000117A">
                                      <w:rPr>
                                        <w:color w:val="0070C0"/>
                                        <w:lang w:val="en-GB"/>
                                      </w:rPr>
                                      <w:t xml:space="preserve"> DEVELOPMENT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alias w:val="Subtitle"/>
                                  <w:tag w:val=""/>
                                  <w:id w:val="-1262595270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FF82926" w14:textId="0F7D7AEF" w:rsidR="00B57824" w:rsidRDefault="005E4A94" w:rsidP="005E4A94">
                                    <w:pPr>
                                      <w:pStyle w:val="Subtitle"/>
                                      <w:jc w:val="center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69F41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6" type="#_x0000_t202" alt="Title and subtitle" style="position:absolute;margin-left:33.75pt;margin-top:450.75pt;width:434.85pt;height:1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" filled="f" stroked="f" strokeweight=".5pt">
                    <v:textbox inset="0,0,0,0">
                      <w:txbxContent>
                        <w:p w14:paraId="102B924C" w14:textId="77777777" w:rsidR="00B57824" w:rsidRDefault="00B57824">
                          <w:pPr>
                            <w:pStyle w:val="Logo"/>
                          </w:pPr>
                        </w:p>
                        <w:sdt>
                          <w:sdtPr>
                            <w:rPr>
                              <w:color w:val="0070C0"/>
                            </w:rPr>
                            <w:alias w:val="Title"/>
                            <w:tag w:val=""/>
                            <w:id w:val="-136474728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9818B1" w14:textId="77777777" w:rsidR="00B57824" w:rsidRPr="0000117A" w:rsidRDefault="00BF7445">
                              <w:pPr>
                                <w:pStyle w:val="Title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  <w:lang w:val="en-GB"/>
                                </w:rPr>
                                <w:t>QUEENSWAY APARTMENT</w:t>
                              </w:r>
                              <w:r w:rsidR="0000117A">
                                <w:rPr>
                                  <w:color w:val="0070C0"/>
                                  <w:lang w:val="en-GB"/>
                                </w:rPr>
                                <w:t xml:space="preserve"> DEVELOPMENT</w:t>
                              </w:r>
                            </w:p>
                          </w:sdtContent>
                        </w:sdt>
                        <w:sdt>
                          <w:sdtPr>
                            <w:alias w:val="Subtitle"/>
                            <w:tag w:val=""/>
                            <w:id w:val="-1262595270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FF82926" w14:textId="0F7D7AEF" w:rsidR="00B57824" w:rsidRDefault="005E4A94" w:rsidP="005E4A94">
                              <w:pPr>
                                <w:pStyle w:val="Subtitle"/>
                                <w:jc w:val="center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</w:p>
        <w:p w14:paraId="52A09C68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769D2821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06197ED7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1B23B388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43AB2F70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1947BD06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702B40C8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46611BF0" w14:textId="77777777" w:rsidR="0000117A" w:rsidRPr="0000117A" w:rsidRDefault="005002C0" w:rsidP="0000117A">
          <w:pPr>
            <w:rPr>
              <w:sz w:val="32"/>
              <w:szCs w:val="32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211A8B2" wp14:editId="0A818EA8">
                    <wp:simplePos x="0" y="0"/>
                    <wp:positionH relativeFrom="column">
                      <wp:posOffset>1571625</wp:posOffset>
                    </wp:positionH>
                    <wp:positionV relativeFrom="paragraph">
                      <wp:posOffset>147955</wp:posOffset>
                    </wp:positionV>
                    <wp:extent cx="3829050" cy="1600200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29050" cy="160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C3BA10" w14:textId="77777777" w:rsidR="0000117A" w:rsidRPr="0000117A" w:rsidRDefault="007C5622" w:rsidP="005002C0">
                                <w:pPr>
                                  <w:ind w:left="0"/>
                                  <w:jc w:val="center"/>
                                  <w:rPr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sz w:val="56"/>
                                    <w:szCs w:val="56"/>
                                  </w:rPr>
                                  <w:t>Queensway Apartments Flat 1</w:t>
                                </w:r>
                                <w:r w:rsidR="0000117A" w:rsidRPr="0000117A">
                                  <w:rPr>
                                    <w:b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56"/>
                                    <w:szCs w:val="56"/>
                                  </w:rPr>
                                  <w:t xml:space="preserve">User </w:t>
                                </w:r>
                                <w:r w:rsidR="0000117A" w:rsidRPr="0000117A">
                                  <w:rPr>
                                    <w:b/>
                                    <w:sz w:val="56"/>
                                    <w:szCs w:val="56"/>
                                  </w:rPr>
                                  <w:t>Manual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5211A8B2" id="Text Box 7" o:spid="_x0000_s1027" type="#_x0000_t202" style="position:absolute;left:0;text-align:left;margin-left:123.75pt;margin-top:11.65pt;width:301.5pt;height:12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" fillcolor="white [3201]" stroked="f" strokeweight=".5pt">
                    <v:textbox>
                      <w:txbxContent>
                        <w:p w14:paraId="48C3BA10" w14:textId="77777777" w:rsidR="0000117A" w:rsidRPr="0000117A" w:rsidRDefault="007C5622" w:rsidP="005002C0">
                          <w:pPr>
                            <w:ind w:left="0"/>
                            <w:jc w:val="center"/>
                            <w:rPr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sz w:val="56"/>
                              <w:szCs w:val="56"/>
                            </w:rPr>
                            <w:t>Queensway Apartments Flat 1</w:t>
                          </w:r>
                          <w:r w:rsidR="0000117A" w:rsidRPr="0000117A">
                            <w:rPr>
                              <w:b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56"/>
                              <w:szCs w:val="56"/>
                            </w:rPr>
                            <w:t xml:space="preserve">User </w:t>
                          </w:r>
                          <w:r w:rsidR="0000117A" w:rsidRPr="0000117A">
                            <w:rPr>
                              <w:b/>
                              <w:sz w:val="56"/>
                              <w:szCs w:val="56"/>
                            </w:rPr>
                            <w:t>Manual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6799397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511FD3AF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4D08B385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61DBD213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49171E29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16ECDD05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17E7BF4B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30A255BF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5EC04E63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128C092E" w14:textId="77777777" w:rsidR="0000117A" w:rsidRPr="0000117A" w:rsidRDefault="0000117A" w:rsidP="0000117A">
          <w:pPr>
            <w:rPr>
              <w:sz w:val="32"/>
              <w:szCs w:val="32"/>
            </w:rPr>
          </w:pPr>
        </w:p>
        <w:p w14:paraId="2148DBB1" w14:textId="77777777" w:rsidR="0000117A" w:rsidRPr="0000117A" w:rsidRDefault="005002C0" w:rsidP="0000117A">
          <w:pPr>
            <w:rPr>
              <w:sz w:val="32"/>
              <w:szCs w:val="32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 wp14:anchorId="274A7C47" wp14:editId="6F8E80F0">
                    <wp:simplePos x="0" y="0"/>
                    <wp:positionH relativeFrom="column">
                      <wp:posOffset>3688080</wp:posOffset>
                    </wp:positionH>
                    <wp:positionV relativeFrom="paragraph">
                      <wp:posOffset>324485</wp:posOffset>
                    </wp:positionV>
                    <wp:extent cx="2360930" cy="1404620"/>
                    <wp:effectExtent l="0" t="0" r="3810" b="0"/>
                    <wp:wrapSquare wrapText="bothSides"/>
                    <wp:docPr id="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3D900" w14:textId="77777777" w:rsidR="0000117A" w:rsidRDefault="0000117A" w:rsidP="005002C0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sz w:val="32"/>
                                    <w:szCs w:val="32"/>
                                  </w:rPr>
                                </w:pPr>
                                <w:r w:rsidRPr="005002C0">
                                  <w:rPr>
                                    <w:rFonts w:asciiTheme="majorHAnsi" w:hAnsiTheme="majorHAnsi" w:cstheme="majorHAnsi"/>
                                    <w:sz w:val="32"/>
                                    <w:szCs w:val="32"/>
                                  </w:rPr>
                                  <w:t>Client: City Renovations</w:t>
                                </w:r>
                              </w:p>
                              <w:p w14:paraId="40B8949D" w14:textId="77777777" w:rsidR="005002C0" w:rsidRPr="005002C0" w:rsidRDefault="00780A2F" w:rsidP="005002C0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32"/>
                                    <w:szCs w:val="32"/>
                                  </w:rPr>
                                  <w:t>Date: 01/02</w:t>
                                </w:r>
                                <w:r w:rsidR="005002C0">
                                  <w:rPr>
                                    <w:rFonts w:asciiTheme="majorHAnsi" w:hAnsiTheme="majorHAnsi" w:cstheme="majorHAnsi"/>
                                    <w:sz w:val="32"/>
                                    <w:szCs w:val="32"/>
                                  </w:rPr>
                                  <w:t>/2017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74A7C47" id="Text Box 2" o:spid="_x0000_s1028" type="#_x0000_t202" style="position:absolute;left:0;text-align:left;margin-left:290.4pt;margin-top:25.5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" stroked="f">
                    <v:textbox style="mso-fit-shape-to-text:t">
                      <w:txbxContent>
                        <w:p w14:paraId="1953D900" w14:textId="77777777" w:rsidR="0000117A" w:rsidRDefault="0000117A" w:rsidP="005002C0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</w:pPr>
                          <w:r w:rsidRPr="005002C0"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Client: City Renovations</w:t>
                          </w:r>
                        </w:p>
                        <w:p w14:paraId="40B8949D" w14:textId="77777777" w:rsidR="005002C0" w:rsidRPr="005002C0" w:rsidRDefault="00780A2F" w:rsidP="005002C0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Date: 01/02</w:t>
                          </w:r>
                          <w:r w:rsidR="005002C0"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/2017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3600C97C" w14:textId="5321A673" w:rsidR="005002C0" w:rsidRDefault="005002C0">
          <w:pPr>
            <w:spacing w:after="240" w:line="252" w:lineRule="auto"/>
            <w:ind w:left="0" w:right="0"/>
            <w:rPr>
              <w:sz w:val="32"/>
              <w:szCs w:val="32"/>
            </w:rPr>
          </w:pPr>
        </w:p>
        <w:p w14:paraId="573E7682" w14:textId="77777777" w:rsidR="0000117A" w:rsidRPr="005002C0" w:rsidRDefault="005002C0" w:rsidP="005002C0">
          <w:pPr>
            <w:spacing w:after="240" w:line="252" w:lineRule="auto"/>
            <w:ind w:left="0" w:right="0"/>
            <w:jc w:val="center"/>
            <w:rPr>
              <w:rFonts w:asciiTheme="majorHAnsi" w:hAnsiTheme="majorHAnsi" w:cstheme="majorHAnsi"/>
              <w:sz w:val="56"/>
              <w:szCs w:val="56"/>
            </w:rPr>
          </w:pPr>
          <w:r w:rsidRPr="005002C0">
            <w:rPr>
              <w:rFonts w:asciiTheme="majorHAnsi" w:hAnsiTheme="majorHAnsi" w:cstheme="majorHAnsi"/>
              <w:noProof/>
              <w:color w:val="0070C0"/>
              <w:sz w:val="56"/>
              <w:szCs w:val="56"/>
              <w:lang w:val="en-GB" w:eastAsia="en-GB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71552" behindDoc="0" locked="0" layoutInCell="1" allowOverlap="1" wp14:anchorId="48F56C86" wp14:editId="0A513BE8">
                    <wp:simplePos x="0" y="0"/>
                    <wp:positionH relativeFrom="page">
                      <wp:posOffset>361950</wp:posOffset>
                    </wp:positionH>
                    <wp:positionV relativeFrom="page">
                      <wp:posOffset>965200</wp:posOffset>
                    </wp:positionV>
                    <wp:extent cx="269875" cy="8685530"/>
                    <wp:effectExtent l="0" t="0" r="0" b="1270"/>
                    <wp:wrapNone/>
                    <wp:docPr id="12" name="Group 12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3" name="Rectangle 13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Rectangle 14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E22BB45" id="Group 12" o:spid="_x0000_s1026" alt="Title: Decorative sidebar" style="position:absolute;margin-left:28.5pt;margin-top:76pt;width:21.25pt;height:683.9pt;z-index:251671552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">
                    <v:rect id="Rectangle 13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" fillcolor="#0070c0" stroked="f"/>
                    <v:rect id="Rectangle 14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Pr="005002C0">
            <w:rPr>
              <w:rFonts w:asciiTheme="majorHAnsi" w:hAnsiTheme="majorHAnsi" w:cstheme="majorHAnsi"/>
              <w:color w:val="0070C0"/>
              <w:sz w:val="56"/>
              <w:szCs w:val="56"/>
            </w:rPr>
            <w:t>Contents</w:t>
          </w:r>
        </w:p>
        <w:p w14:paraId="1255389D" w14:textId="77777777" w:rsidR="005002C0" w:rsidRDefault="005002C0" w:rsidP="005002C0">
          <w:pPr>
            <w:tabs>
              <w:tab w:val="left" w:pos="1065"/>
            </w:tabs>
            <w:spacing w:after="240" w:line="252" w:lineRule="auto"/>
            <w:ind w:left="0" w:right="0"/>
            <w:rPr>
              <w:sz w:val="32"/>
              <w:szCs w:val="32"/>
            </w:rPr>
          </w:pPr>
          <w:r>
            <w:rPr>
              <w:sz w:val="32"/>
              <w:szCs w:val="32"/>
            </w:rPr>
            <w:tab/>
          </w:r>
        </w:p>
        <w:tbl>
          <w:tblPr>
            <w:tblStyle w:val="GridTable6Colorful-Accent1"/>
            <w:tblW w:w="5426" w:type="pct"/>
            <w:tblLook w:val="04A0" w:firstRow="1" w:lastRow="0" w:firstColumn="1" w:lastColumn="0" w:noHBand="0" w:noVBand="1"/>
          </w:tblPr>
          <w:tblGrid>
            <w:gridCol w:w="2619"/>
            <w:gridCol w:w="6582"/>
            <w:gridCol w:w="946"/>
          </w:tblGrid>
          <w:tr w:rsidR="005002C0" w14:paraId="4C8D1808" w14:textId="77777777" w:rsidTr="005002C0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9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19" w:type="dxa"/>
              </w:tcPr>
              <w:p w14:paraId="6A699B46" w14:textId="77777777" w:rsidR="005002C0" w:rsidRPr="005002C0" w:rsidRDefault="005002C0" w:rsidP="007B44E3">
                <w:pPr>
                  <w:pStyle w:val="Tabletext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Section</w:t>
                </w:r>
              </w:p>
            </w:tc>
            <w:tc>
              <w:tcPr>
                <w:tcW w:w="6582" w:type="dxa"/>
              </w:tcPr>
              <w:p w14:paraId="7076CE21" w14:textId="77777777" w:rsidR="005002C0" w:rsidRPr="005002C0" w:rsidRDefault="005002C0" w:rsidP="007B44E3">
                <w:pPr>
                  <w:pStyle w:val="Tabletex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Description</w:t>
                </w:r>
              </w:p>
            </w:tc>
            <w:tc>
              <w:tcPr>
                <w:tcW w:w="946" w:type="dxa"/>
              </w:tcPr>
              <w:p w14:paraId="18CEB1F1" w14:textId="77777777" w:rsidR="005002C0" w:rsidRPr="005002C0" w:rsidRDefault="005002C0" w:rsidP="005002C0">
                <w:pPr>
                  <w:pStyle w:val="Tabletext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Page</w:t>
                </w:r>
              </w:p>
            </w:tc>
          </w:tr>
          <w:tr w:rsidR="005002C0" w14:paraId="40BB55E5" w14:textId="77777777" w:rsidTr="005002C0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7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19" w:type="dxa"/>
              </w:tcPr>
              <w:p w14:paraId="5BDFCE8F" w14:textId="77777777" w:rsidR="005002C0" w:rsidRPr="005002C0" w:rsidRDefault="005002C0" w:rsidP="007B44E3">
                <w:pPr>
                  <w:pStyle w:val="Tabletext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Section 1</w:t>
                </w:r>
              </w:p>
            </w:tc>
            <w:tc>
              <w:tcPr>
                <w:tcW w:w="6582" w:type="dxa"/>
              </w:tcPr>
              <w:p w14:paraId="3404341E" w14:textId="77777777" w:rsidR="005002C0" w:rsidRPr="005002C0" w:rsidRDefault="005002C0" w:rsidP="007B44E3">
                <w:pPr>
                  <w:pStyle w:val="Tabl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Introduction</w:t>
                </w:r>
              </w:p>
            </w:tc>
            <w:tc>
              <w:tcPr>
                <w:tcW w:w="946" w:type="dxa"/>
              </w:tcPr>
              <w:p w14:paraId="20503985" w14:textId="62717E58" w:rsidR="005002C0" w:rsidRPr="005002C0" w:rsidRDefault="00F92C23" w:rsidP="00F92C23">
                <w:pPr>
                  <w:pStyle w:val="Table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2</w:t>
                </w:r>
              </w:p>
            </w:tc>
          </w:tr>
          <w:tr w:rsidR="005002C0" w14:paraId="508A9EDF" w14:textId="77777777" w:rsidTr="005002C0">
            <w:trPr>
              <w:trHeight w:val="39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19" w:type="dxa"/>
              </w:tcPr>
              <w:p w14:paraId="6DDAFCF8" w14:textId="77777777" w:rsidR="005002C0" w:rsidRPr="005002C0" w:rsidRDefault="005002C0" w:rsidP="007B44E3">
                <w:pPr>
                  <w:pStyle w:val="Tabletext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Section 2</w:t>
                </w:r>
              </w:p>
            </w:tc>
            <w:tc>
              <w:tcPr>
                <w:tcW w:w="6582" w:type="dxa"/>
              </w:tcPr>
              <w:p w14:paraId="05279A94" w14:textId="77777777" w:rsidR="005002C0" w:rsidRPr="005002C0" w:rsidRDefault="00604655" w:rsidP="007B44E3">
                <w:pPr>
                  <w:pStyle w:val="Tabl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Building Services Information</w:t>
                </w:r>
              </w:p>
            </w:tc>
            <w:tc>
              <w:tcPr>
                <w:tcW w:w="946" w:type="dxa"/>
              </w:tcPr>
              <w:p w14:paraId="5B61C335" w14:textId="3708F0ED" w:rsidR="005002C0" w:rsidRPr="005002C0" w:rsidRDefault="00F92C23" w:rsidP="00F92C23">
                <w:pPr>
                  <w:pStyle w:val="Table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3</w:t>
                </w:r>
              </w:p>
            </w:tc>
          </w:tr>
          <w:tr w:rsidR="00604655" w14:paraId="1ABBDF2B" w14:textId="77777777" w:rsidTr="005002C0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19" w:type="dxa"/>
              </w:tcPr>
              <w:p w14:paraId="70FDA9F3" w14:textId="77777777" w:rsidR="00604655" w:rsidRPr="00604655" w:rsidRDefault="00604655" w:rsidP="003420E7">
                <w:pPr>
                  <w:pStyle w:val="Tabletext"/>
                  <w:rPr>
                    <w:b w:val="0"/>
                    <w:color w:val="0D0D0D" w:themeColor="text1" w:themeTint="F2"/>
                  </w:rPr>
                </w:pPr>
                <w:r w:rsidRPr="00604655">
                  <w:rPr>
                    <w:b w:val="0"/>
                    <w:color w:val="0D0D0D" w:themeColor="text1" w:themeTint="F2"/>
                  </w:rPr>
                  <w:t>2.1</w:t>
                </w:r>
              </w:p>
            </w:tc>
            <w:tc>
              <w:tcPr>
                <w:tcW w:w="6582" w:type="dxa"/>
              </w:tcPr>
              <w:p w14:paraId="4E6DC06B" w14:textId="77777777" w:rsidR="00604655" w:rsidRDefault="003420E7" w:rsidP="007B44E3">
                <w:pPr>
                  <w:pStyle w:val="Tabl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Electrical Distribution Boards</w:t>
                </w:r>
              </w:p>
            </w:tc>
            <w:tc>
              <w:tcPr>
                <w:tcW w:w="946" w:type="dxa"/>
              </w:tcPr>
              <w:p w14:paraId="637BAD7F" w14:textId="6D0F90B5" w:rsidR="00604655" w:rsidRPr="005002C0" w:rsidRDefault="00F92C23" w:rsidP="00F92C23">
                <w:pPr>
                  <w:pStyle w:val="Table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3</w:t>
                </w:r>
              </w:p>
            </w:tc>
          </w:tr>
          <w:tr w:rsidR="003420E7" w14:paraId="4988E206" w14:textId="77777777" w:rsidTr="005002C0">
            <w:trPr>
              <w:trHeight w:val="39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19" w:type="dxa"/>
              </w:tcPr>
              <w:p w14:paraId="346D3C07" w14:textId="77777777" w:rsidR="003420E7" w:rsidRPr="00604655" w:rsidRDefault="003420E7" w:rsidP="003420E7">
                <w:pPr>
                  <w:pStyle w:val="Tabletext"/>
                  <w:rPr>
                    <w:b w:val="0"/>
                    <w:color w:val="0D0D0D" w:themeColor="text1" w:themeTint="F2"/>
                  </w:rPr>
                </w:pPr>
                <w:r>
                  <w:rPr>
                    <w:b w:val="0"/>
                    <w:color w:val="0D0D0D" w:themeColor="text1" w:themeTint="F2"/>
                  </w:rPr>
                  <w:t>2.2</w:t>
                </w:r>
              </w:p>
            </w:tc>
            <w:tc>
              <w:tcPr>
                <w:tcW w:w="6582" w:type="dxa"/>
              </w:tcPr>
              <w:p w14:paraId="5DA4B65A" w14:textId="77777777" w:rsidR="003420E7" w:rsidRDefault="00D826AF" w:rsidP="007B44E3">
                <w:pPr>
                  <w:pStyle w:val="Tabl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Boiler Controls</w:t>
                </w:r>
              </w:p>
            </w:tc>
            <w:tc>
              <w:tcPr>
                <w:tcW w:w="946" w:type="dxa"/>
              </w:tcPr>
              <w:p w14:paraId="12F4846C" w14:textId="092F5D14" w:rsidR="003420E7" w:rsidRPr="005002C0" w:rsidRDefault="00F92C23" w:rsidP="00F92C23">
                <w:pPr>
                  <w:pStyle w:val="Table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4</w:t>
                </w:r>
              </w:p>
            </w:tc>
          </w:tr>
          <w:tr w:rsidR="00131BBC" w14:paraId="620DDC00" w14:textId="77777777" w:rsidTr="005002C0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19" w:type="dxa"/>
              </w:tcPr>
              <w:p w14:paraId="2353E243" w14:textId="77777777" w:rsidR="00131BBC" w:rsidRDefault="00131BBC" w:rsidP="003420E7">
                <w:pPr>
                  <w:pStyle w:val="Tabletext"/>
                  <w:rPr>
                    <w:b w:val="0"/>
                    <w:color w:val="0D0D0D" w:themeColor="text1" w:themeTint="F2"/>
                  </w:rPr>
                </w:pPr>
                <w:r>
                  <w:rPr>
                    <w:b w:val="0"/>
                    <w:color w:val="0D0D0D" w:themeColor="text1" w:themeTint="F2"/>
                  </w:rPr>
                  <w:t>2.3</w:t>
                </w:r>
              </w:p>
            </w:tc>
            <w:tc>
              <w:tcPr>
                <w:tcW w:w="6582" w:type="dxa"/>
              </w:tcPr>
              <w:p w14:paraId="641BF543" w14:textId="77777777" w:rsidR="00131BBC" w:rsidRDefault="00D826AF" w:rsidP="00D826AF">
                <w:pPr>
                  <w:pStyle w:val="Tabletext"/>
                  <w:ind w:left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 xml:space="preserve"> </w:t>
                </w:r>
                <w:r w:rsidR="0053304A">
                  <w:rPr>
                    <w:color w:val="0D0D0D" w:themeColor="text1" w:themeTint="F2"/>
                  </w:rPr>
                  <w:t>Thermostat</w:t>
                </w:r>
              </w:p>
            </w:tc>
            <w:tc>
              <w:tcPr>
                <w:tcW w:w="946" w:type="dxa"/>
              </w:tcPr>
              <w:p w14:paraId="1F9CEBC6" w14:textId="2697E910" w:rsidR="00131BBC" w:rsidRPr="005002C0" w:rsidRDefault="005E4A94" w:rsidP="00F92C23">
                <w:pPr>
                  <w:pStyle w:val="Table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7</w:t>
                </w:r>
              </w:p>
            </w:tc>
          </w:tr>
          <w:tr w:rsidR="005002C0" w14:paraId="3054E85C" w14:textId="77777777" w:rsidTr="005002C0">
            <w:trPr>
              <w:trHeight w:val="39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19" w:type="dxa"/>
              </w:tcPr>
              <w:p w14:paraId="48BDDA5F" w14:textId="77777777" w:rsidR="005002C0" w:rsidRPr="005002C0" w:rsidRDefault="005002C0" w:rsidP="007B44E3">
                <w:pPr>
                  <w:pStyle w:val="Tabletext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S</w:t>
                </w:r>
                <w:r w:rsidR="008B3080">
                  <w:rPr>
                    <w:color w:val="0D0D0D" w:themeColor="text1" w:themeTint="F2"/>
                  </w:rPr>
                  <w:t>ection 3</w:t>
                </w:r>
              </w:p>
            </w:tc>
            <w:tc>
              <w:tcPr>
                <w:tcW w:w="6582" w:type="dxa"/>
              </w:tcPr>
              <w:p w14:paraId="366F3758" w14:textId="77777777" w:rsidR="005002C0" w:rsidRPr="005002C0" w:rsidRDefault="00F41663" w:rsidP="007B44E3">
                <w:pPr>
                  <w:pStyle w:val="Tabl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Valve Schedule</w:t>
                </w:r>
              </w:p>
            </w:tc>
            <w:tc>
              <w:tcPr>
                <w:tcW w:w="946" w:type="dxa"/>
              </w:tcPr>
              <w:p w14:paraId="63AAF3B9" w14:textId="487994A6" w:rsidR="005002C0" w:rsidRPr="005002C0" w:rsidRDefault="005E4A94" w:rsidP="00F92C23">
                <w:pPr>
                  <w:pStyle w:val="Table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8</w:t>
                </w:r>
              </w:p>
            </w:tc>
          </w:tr>
          <w:tr w:rsidR="00F41663" w14:paraId="12D5D5FA" w14:textId="77777777" w:rsidTr="005002C0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19" w:type="dxa"/>
              </w:tcPr>
              <w:p w14:paraId="4462D754" w14:textId="77777777" w:rsidR="00F41663" w:rsidRDefault="00F41663" w:rsidP="007B44E3">
                <w:pPr>
                  <w:pStyle w:val="Tabletext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Section 4</w:t>
                </w:r>
              </w:p>
            </w:tc>
            <w:tc>
              <w:tcPr>
                <w:tcW w:w="6582" w:type="dxa"/>
              </w:tcPr>
              <w:p w14:paraId="1EEB9D6A" w14:textId="77777777" w:rsidR="00F41663" w:rsidRDefault="00F41663" w:rsidP="007B44E3">
                <w:pPr>
                  <w:pStyle w:val="Tabl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General Information</w:t>
                </w:r>
              </w:p>
            </w:tc>
            <w:tc>
              <w:tcPr>
                <w:tcW w:w="946" w:type="dxa"/>
              </w:tcPr>
              <w:p w14:paraId="5002B490" w14:textId="2CD4E1F5" w:rsidR="00F41663" w:rsidRPr="005002C0" w:rsidRDefault="005E4A94" w:rsidP="005E4A94">
                <w:pPr>
                  <w:pStyle w:val="Table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D0D0D" w:themeColor="text1" w:themeTint="F2"/>
                  </w:rPr>
                </w:pPr>
                <w:r>
                  <w:rPr>
                    <w:color w:val="0D0D0D" w:themeColor="text1" w:themeTint="F2"/>
                  </w:rPr>
                  <w:t>9</w:t>
                </w:r>
              </w:p>
            </w:tc>
          </w:tr>
        </w:tbl>
        <w:p w14:paraId="307E8D3F" w14:textId="77777777" w:rsidR="005002C0" w:rsidRDefault="005002C0" w:rsidP="005002C0">
          <w:pPr>
            <w:tabs>
              <w:tab w:val="left" w:pos="1065"/>
            </w:tabs>
            <w:spacing w:after="240" w:line="252" w:lineRule="auto"/>
            <w:ind w:left="0" w:right="0"/>
            <w:rPr>
              <w:sz w:val="32"/>
              <w:szCs w:val="32"/>
            </w:rPr>
          </w:pPr>
        </w:p>
        <w:p w14:paraId="01FD70EC" w14:textId="77777777" w:rsidR="00867A16" w:rsidRDefault="00867A16" w:rsidP="00867A16">
          <w:pPr>
            <w:tabs>
              <w:tab w:val="left" w:pos="2655"/>
            </w:tabs>
            <w:spacing w:after="240" w:line="252" w:lineRule="auto"/>
            <w:ind w:left="0" w:right="0"/>
            <w:rPr>
              <w:sz w:val="32"/>
              <w:szCs w:val="32"/>
            </w:rPr>
          </w:pPr>
          <w:r>
            <w:rPr>
              <w:sz w:val="32"/>
              <w:szCs w:val="32"/>
            </w:rPr>
            <w:tab/>
          </w:r>
        </w:p>
        <w:p w14:paraId="72E1C8B3" w14:textId="77777777" w:rsidR="00867A16" w:rsidRDefault="00867A16">
          <w:pPr>
            <w:spacing w:after="240" w:line="252" w:lineRule="auto"/>
            <w:ind w:left="0" w:right="0"/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  <w:p w14:paraId="5ADD795C" w14:textId="77777777" w:rsidR="00867A16" w:rsidRDefault="00867A16" w:rsidP="00867A16">
          <w:pPr>
            <w:pStyle w:val="ListParagraph"/>
            <w:tabs>
              <w:tab w:val="left" w:pos="2655"/>
            </w:tabs>
            <w:spacing w:after="240" w:line="252" w:lineRule="auto"/>
            <w:ind w:left="780"/>
            <w:jc w:val="center"/>
            <w:rPr>
              <w:rFonts w:asciiTheme="majorHAnsi" w:hAnsiTheme="majorHAnsi" w:cstheme="majorHAnsi"/>
              <w:color w:val="0070C0"/>
              <w:sz w:val="56"/>
              <w:szCs w:val="56"/>
            </w:rPr>
          </w:pPr>
          <w:r>
            <w:rPr>
              <w:rFonts w:asciiTheme="majorHAnsi" w:hAnsiTheme="majorHAnsi" w:cstheme="majorHAnsi"/>
              <w:color w:val="0070C0"/>
              <w:sz w:val="56"/>
              <w:szCs w:val="56"/>
            </w:rPr>
            <w:lastRenderedPageBreak/>
            <w:t>1.Introduction</w:t>
          </w:r>
        </w:p>
        <w:p w14:paraId="7D85926A" w14:textId="77777777" w:rsidR="00867A16" w:rsidRPr="00F41663" w:rsidRDefault="00867A16" w:rsidP="00867A16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 w:rsidRPr="00F41663"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  <w:u w:val="single"/>
            </w:rPr>
            <w:t xml:space="preserve">Site Address: </w:t>
          </w:r>
        </w:p>
        <w:p w14:paraId="084EDE1A" w14:textId="77777777" w:rsidR="00DC4C5C" w:rsidRPr="00F41663" w:rsidRDefault="00DC4C5C" w:rsidP="00867A16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</w:p>
        <w:p w14:paraId="54AB4D02" w14:textId="77777777" w:rsidR="008B30BB" w:rsidRPr="00F41663" w:rsidRDefault="008B30BB" w:rsidP="00867A16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 w:rsidRPr="00F41663"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Flat 1,</w:t>
          </w:r>
        </w:p>
        <w:p w14:paraId="4AB61D18" w14:textId="77777777" w:rsidR="00867A16" w:rsidRPr="00F41663" w:rsidRDefault="008B30BB" w:rsidP="00867A16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 w:rsidRPr="00F41663"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 xml:space="preserve">Queensway </w:t>
          </w:r>
          <w:r w:rsidR="00F41663"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House</w:t>
          </w:r>
          <w:r w:rsidRPr="00F41663"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, Bletchley</w:t>
          </w:r>
        </w:p>
        <w:p w14:paraId="4786F39E" w14:textId="77777777" w:rsidR="00DC4C5C" w:rsidRPr="00F41663" w:rsidRDefault="008B30BB" w:rsidP="00867A16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 w:rsidRPr="00F41663"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 xml:space="preserve">Milton Keynes, </w:t>
          </w:r>
          <w:r w:rsidR="00F41663"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MK2 2EE</w:t>
          </w:r>
        </w:p>
        <w:p w14:paraId="1F3CBC55" w14:textId="77777777" w:rsidR="00DC4C5C" w:rsidRPr="00F41663" w:rsidRDefault="00DC4C5C" w:rsidP="00867A16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</w:p>
        <w:p w14:paraId="7811CABD" w14:textId="77777777" w:rsidR="00F41663" w:rsidRDefault="00F41663" w:rsidP="00F41663">
          <w:p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The purpose of this manual, is to inform the occupant of the apartment, how to use certain equipment within the home.</w:t>
          </w:r>
        </w:p>
        <w:p w14:paraId="5D9BA7E6" w14:textId="77777777" w:rsidR="00F41663" w:rsidRDefault="00F41663" w:rsidP="00F41663">
          <w:p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It will inform you on how best to operate the following equipment:</w:t>
          </w:r>
        </w:p>
        <w:p w14:paraId="37850A7B" w14:textId="77777777" w:rsidR="00F41663" w:rsidRDefault="00F41663" w:rsidP="00F41663">
          <w:pPr>
            <w:pStyle w:val="ListParagraph"/>
            <w:numPr>
              <w:ilvl w:val="0"/>
              <w:numId w:val="14"/>
            </w:num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Distribution Board</w:t>
          </w:r>
        </w:p>
        <w:p w14:paraId="05EFE80E" w14:textId="77777777" w:rsidR="00F41663" w:rsidRDefault="00F41663" w:rsidP="00F41663">
          <w:pPr>
            <w:pStyle w:val="ListParagraph"/>
            <w:numPr>
              <w:ilvl w:val="0"/>
              <w:numId w:val="14"/>
            </w:num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Boiler</w:t>
          </w:r>
        </w:p>
        <w:p w14:paraId="5FA60C9E" w14:textId="77777777" w:rsidR="00F41663" w:rsidRDefault="00F41663" w:rsidP="00F41663">
          <w:pPr>
            <w:pStyle w:val="ListParagraph"/>
            <w:numPr>
              <w:ilvl w:val="0"/>
              <w:numId w:val="14"/>
            </w:num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Thermostat</w:t>
          </w:r>
        </w:p>
        <w:p w14:paraId="003EF7B2" w14:textId="77777777" w:rsidR="00F41663" w:rsidRDefault="00F41663" w:rsidP="00F41663">
          <w:p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This manual will also have a small valve schedule for the domestic services, so if at any time you needed to shut-off the water or gas, you know which valve is which.</w:t>
          </w:r>
        </w:p>
        <w:p w14:paraId="0AB12988" w14:textId="77777777" w:rsidR="00F41663" w:rsidRPr="00ED1DEF" w:rsidRDefault="00F41663" w:rsidP="00F41663">
          <w:p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  <w:t>Finally, there will be a small section on general information about the apartment.</w:t>
          </w:r>
        </w:p>
        <w:p w14:paraId="4992ECEC" w14:textId="77777777" w:rsidR="00867A16" w:rsidRDefault="00867A16" w:rsidP="00867A16">
          <w:pPr>
            <w:pStyle w:val="ListParagraph"/>
            <w:tabs>
              <w:tab w:val="left" w:pos="2655"/>
            </w:tabs>
            <w:spacing w:after="240" w:line="252" w:lineRule="auto"/>
            <w:ind w:left="780"/>
            <w:jc w:val="center"/>
            <w:rPr>
              <w:rFonts w:asciiTheme="majorHAnsi" w:hAnsiTheme="majorHAnsi" w:cstheme="majorHAnsi"/>
              <w:noProof/>
              <w:color w:val="0070C0"/>
              <w:sz w:val="56"/>
              <w:szCs w:val="56"/>
              <w:lang w:eastAsia="en-GB"/>
            </w:rPr>
          </w:pPr>
        </w:p>
        <w:p w14:paraId="2497E987" w14:textId="77777777" w:rsidR="00DC4C5C" w:rsidRDefault="00867A16" w:rsidP="00867A16">
          <w:pPr>
            <w:pStyle w:val="ListParagraph"/>
            <w:tabs>
              <w:tab w:val="left" w:pos="2655"/>
            </w:tabs>
            <w:spacing w:after="240" w:line="252" w:lineRule="auto"/>
            <w:ind w:left="780"/>
            <w:jc w:val="center"/>
            <w:rPr>
              <w:sz w:val="32"/>
              <w:szCs w:val="32"/>
            </w:rPr>
          </w:pPr>
          <w:r w:rsidRPr="005002C0">
            <w:rPr>
              <w:rFonts w:asciiTheme="majorHAnsi" w:hAnsiTheme="majorHAnsi" w:cstheme="majorHAnsi"/>
              <w:noProof/>
              <w:color w:val="0070C0"/>
              <w:sz w:val="56"/>
              <w:szCs w:val="56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6973E3FC" wp14:editId="1DFE16F0">
                    <wp:simplePos x="0" y="0"/>
                    <wp:positionH relativeFrom="page">
                      <wp:posOffset>361950</wp:posOffset>
                    </wp:positionH>
                    <wp:positionV relativeFrom="page">
                      <wp:posOffset>983348</wp:posOffset>
                    </wp:positionV>
                    <wp:extent cx="269875" cy="8685530"/>
                    <wp:effectExtent l="0" t="0" r="0" b="1270"/>
                    <wp:wrapNone/>
                    <wp:docPr id="15" name="Group 15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ectangle 17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A917F0B" id="Group 15" o:spid="_x0000_s1026" alt="Title: Decorative sidebar" style="position:absolute;margin-left:28.5pt;margin-top:77.45pt;width:21.25pt;height:683.9pt;z-index:251673600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">
                    <v:rect id="Rectangle 16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" fillcolor="#0070c0" stroked="f"/>
                    <v:rect id="Rectangle 17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14:paraId="72E69564" w14:textId="77777777" w:rsidR="00DC4C5C" w:rsidRPr="00DC4C5C" w:rsidRDefault="00DC4C5C" w:rsidP="00DC4C5C">
          <w:pPr>
            <w:rPr>
              <w:lang w:val="en-GB" w:eastAsia="en-US"/>
            </w:rPr>
          </w:pPr>
        </w:p>
        <w:p w14:paraId="12FE03C2" w14:textId="77777777" w:rsidR="00DC4C5C" w:rsidRPr="00DC4C5C" w:rsidRDefault="00DC4C5C" w:rsidP="00DC4C5C">
          <w:pPr>
            <w:rPr>
              <w:lang w:val="en-GB" w:eastAsia="en-US"/>
            </w:rPr>
          </w:pPr>
        </w:p>
        <w:p w14:paraId="35E2E8A4" w14:textId="77777777" w:rsidR="00DC4C5C" w:rsidRPr="00DC4C5C" w:rsidRDefault="00DC4C5C" w:rsidP="00DC4C5C">
          <w:pPr>
            <w:rPr>
              <w:lang w:val="en-GB" w:eastAsia="en-US"/>
            </w:rPr>
          </w:pPr>
        </w:p>
        <w:p w14:paraId="5D03BA23" w14:textId="77777777" w:rsidR="00DC4C5C" w:rsidRPr="00DC4C5C" w:rsidRDefault="00DC4C5C" w:rsidP="00DC4C5C">
          <w:pPr>
            <w:rPr>
              <w:lang w:val="en-GB" w:eastAsia="en-US"/>
            </w:rPr>
          </w:pPr>
        </w:p>
        <w:p w14:paraId="7308B365" w14:textId="77777777" w:rsidR="00DC4C5C" w:rsidRPr="00DC4C5C" w:rsidRDefault="00DC4C5C" w:rsidP="00DC4C5C">
          <w:pPr>
            <w:rPr>
              <w:lang w:val="en-GB" w:eastAsia="en-US"/>
            </w:rPr>
          </w:pPr>
        </w:p>
        <w:p w14:paraId="2FD70C00" w14:textId="77777777" w:rsidR="00DC4C5C" w:rsidRPr="00DC4C5C" w:rsidRDefault="00DC4C5C" w:rsidP="00DC4C5C">
          <w:pPr>
            <w:rPr>
              <w:lang w:val="en-GB" w:eastAsia="en-US"/>
            </w:rPr>
          </w:pPr>
        </w:p>
        <w:p w14:paraId="67F41B76" w14:textId="77777777" w:rsidR="00DC4C5C" w:rsidRPr="00DC4C5C" w:rsidRDefault="00DC4C5C" w:rsidP="00DC4C5C">
          <w:pPr>
            <w:rPr>
              <w:lang w:val="en-GB" w:eastAsia="en-US"/>
            </w:rPr>
          </w:pPr>
        </w:p>
        <w:p w14:paraId="1ACE784D" w14:textId="77777777" w:rsidR="00DC4C5C" w:rsidRPr="00DC4C5C" w:rsidRDefault="00DC4C5C" w:rsidP="00DC4C5C">
          <w:pPr>
            <w:rPr>
              <w:lang w:val="en-GB" w:eastAsia="en-US"/>
            </w:rPr>
          </w:pPr>
        </w:p>
        <w:p w14:paraId="7DE9F42A" w14:textId="77777777" w:rsidR="00994626" w:rsidRPr="00F41663" w:rsidRDefault="008B30BB" w:rsidP="00F41663">
          <w:pPr>
            <w:tabs>
              <w:tab w:val="left" w:pos="2655"/>
              <w:tab w:val="left" w:pos="2730"/>
            </w:tabs>
            <w:spacing w:after="240" w:line="252" w:lineRule="auto"/>
            <w:ind w:left="0"/>
            <w:jc w:val="center"/>
          </w:pPr>
          <w:r w:rsidRPr="00F41663">
            <w:rPr>
              <w:rFonts w:asciiTheme="majorHAnsi" w:hAnsiTheme="majorHAnsi" w:cstheme="majorHAnsi"/>
              <w:color w:val="0070C0"/>
              <w:sz w:val="56"/>
              <w:szCs w:val="56"/>
            </w:rPr>
            <w:t>2.Building Services Information</w:t>
          </w:r>
          <w:r w:rsidR="00DC4C5C" w:rsidRPr="005002C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37C2A73E" wp14:editId="4196B5E3">
                    <wp:simplePos x="0" y="0"/>
                    <wp:positionH relativeFrom="page">
                      <wp:posOffset>371475</wp:posOffset>
                    </wp:positionH>
                    <wp:positionV relativeFrom="page">
                      <wp:posOffset>959485</wp:posOffset>
                    </wp:positionV>
                    <wp:extent cx="269875" cy="8685530"/>
                    <wp:effectExtent l="0" t="0" r="0" b="1270"/>
                    <wp:wrapNone/>
                    <wp:docPr id="18" name="Group 18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9" name="Rectangle 19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Rectangle 20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9EC68A2" id="Group 18" o:spid="_x0000_s1026" alt="Title: Decorative sidebar" style="position:absolute;margin-left:29.25pt;margin-top:75.55pt;width:21.25pt;height:683.9pt;z-index:251675648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">
                    <v:rect id="Rectangle 1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" fillcolor="#0070c0" stroked="f"/>
                    <v:rect id="Rectangle 2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14:paraId="1348F96E" w14:textId="77777777" w:rsidR="008B30BB" w:rsidRPr="00F41663" w:rsidRDefault="008B30BB" w:rsidP="007E28A7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sz w:val="28"/>
              <w:szCs w:val="28"/>
            </w:rPr>
          </w:pPr>
        </w:p>
        <w:p w14:paraId="7195A256" w14:textId="77777777" w:rsidR="008B30BB" w:rsidRPr="00F41663" w:rsidRDefault="008B30BB" w:rsidP="007E28A7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sz w:val="28"/>
              <w:szCs w:val="28"/>
            </w:rPr>
          </w:pPr>
          <w:r w:rsidRPr="00F41663">
            <w:rPr>
              <w:b/>
              <w:sz w:val="28"/>
              <w:szCs w:val="28"/>
              <w:u w:val="single"/>
            </w:rPr>
            <w:t>2.1</w:t>
          </w:r>
          <w:r w:rsidRPr="00F41663">
            <w:rPr>
              <w:b/>
              <w:sz w:val="28"/>
              <w:szCs w:val="28"/>
            </w:rPr>
            <w:t xml:space="preserve"> </w:t>
          </w:r>
          <w:r w:rsidRPr="00F41663">
            <w:rPr>
              <w:sz w:val="28"/>
              <w:szCs w:val="28"/>
            </w:rPr>
            <w:t xml:space="preserve">The distribution board installed in the apartment is a MK7666SMET. If for any reason you need to switch the power to the apartment off, you will need </w:t>
          </w:r>
          <w:r w:rsidR="007E28A7" w:rsidRPr="00F41663">
            <w:rPr>
              <w:sz w:val="28"/>
              <w:szCs w:val="28"/>
            </w:rPr>
            <w:t>flip the main</w:t>
          </w:r>
          <w:r w:rsidRPr="00F41663">
            <w:rPr>
              <w:sz w:val="28"/>
              <w:szCs w:val="28"/>
            </w:rPr>
            <w:t xml:space="preserve"> switch</w:t>
          </w:r>
          <w:r w:rsidR="007E28A7" w:rsidRPr="00F41663">
            <w:rPr>
              <w:sz w:val="28"/>
              <w:szCs w:val="28"/>
            </w:rPr>
            <w:t xml:space="preserve"> (Highlighted on below image)</w:t>
          </w:r>
          <w:r w:rsidRPr="00F41663">
            <w:rPr>
              <w:sz w:val="28"/>
              <w:szCs w:val="28"/>
            </w:rPr>
            <w:t xml:space="preserve"> which will switch</w:t>
          </w:r>
          <w:r w:rsidR="007E28A7" w:rsidRPr="00F41663">
            <w:rPr>
              <w:sz w:val="28"/>
              <w:szCs w:val="28"/>
            </w:rPr>
            <w:t xml:space="preserve"> off</w:t>
          </w:r>
          <w:r w:rsidRPr="00F41663">
            <w:rPr>
              <w:sz w:val="28"/>
              <w:szCs w:val="28"/>
            </w:rPr>
            <w:t xml:space="preserve"> all electrical equipment</w:t>
          </w:r>
          <w:r w:rsidR="000F1F9D" w:rsidRPr="00F41663">
            <w:rPr>
              <w:sz w:val="28"/>
              <w:szCs w:val="28"/>
            </w:rPr>
            <w:t xml:space="preserve"> in the ap</w:t>
          </w:r>
          <w:r w:rsidR="007E28A7" w:rsidRPr="00F41663">
            <w:rPr>
              <w:sz w:val="28"/>
              <w:szCs w:val="28"/>
            </w:rPr>
            <w:t>a</w:t>
          </w:r>
          <w:r w:rsidR="000F1F9D" w:rsidRPr="00F41663">
            <w:rPr>
              <w:sz w:val="28"/>
              <w:szCs w:val="28"/>
            </w:rPr>
            <w:t>rtment</w:t>
          </w:r>
          <w:r w:rsidR="007E28A7" w:rsidRPr="00F41663">
            <w:rPr>
              <w:sz w:val="28"/>
              <w:szCs w:val="28"/>
            </w:rPr>
            <w:t>.</w:t>
          </w:r>
        </w:p>
        <w:p w14:paraId="1481B1FC" w14:textId="77777777" w:rsidR="0008179B" w:rsidRPr="00F41663" w:rsidRDefault="0008179B" w:rsidP="007E28A7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sz w:val="28"/>
              <w:szCs w:val="28"/>
            </w:rPr>
          </w:pPr>
        </w:p>
        <w:p w14:paraId="4E95C406" w14:textId="77777777" w:rsidR="007E28A7" w:rsidRPr="00F41663" w:rsidRDefault="007E28A7" w:rsidP="007E28A7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sz w:val="28"/>
              <w:szCs w:val="28"/>
            </w:rPr>
          </w:pPr>
          <w:r w:rsidRPr="00F41663">
            <w:rPr>
              <w:sz w:val="28"/>
              <w:szCs w:val="28"/>
            </w:rPr>
            <w:t xml:space="preserve">If you are looking to turn off individual electrical equipment </w:t>
          </w:r>
          <w:proofErr w:type="spellStart"/>
          <w:r w:rsidRPr="00F41663">
            <w:rPr>
              <w:sz w:val="28"/>
              <w:szCs w:val="28"/>
            </w:rPr>
            <w:t>eg.</w:t>
          </w:r>
          <w:proofErr w:type="spellEnd"/>
          <w:r w:rsidRPr="00F41663">
            <w:rPr>
              <w:sz w:val="28"/>
              <w:szCs w:val="28"/>
            </w:rPr>
            <w:t xml:space="preserve"> Kitchen Sockets, then you would flip the switch that corresponds to the kitchen sockets (Which will be noted on the board itself).</w:t>
          </w:r>
        </w:p>
        <w:p w14:paraId="628DEBDA" w14:textId="77777777" w:rsidR="007E28A7" w:rsidRPr="008B30BB" w:rsidRDefault="007E28A7" w:rsidP="007E28A7">
          <w:pPr>
            <w:pStyle w:val="ListParagraph"/>
            <w:tabs>
              <w:tab w:val="left" w:pos="2655"/>
            </w:tabs>
            <w:spacing w:after="240" w:line="252" w:lineRule="auto"/>
            <w:ind w:left="780"/>
            <w:rPr>
              <w:sz w:val="24"/>
              <w:szCs w:val="24"/>
            </w:rPr>
          </w:pPr>
        </w:p>
        <w:p w14:paraId="799DE395" w14:textId="77777777" w:rsidR="00994626" w:rsidRPr="00994626" w:rsidRDefault="00994626" w:rsidP="00994626">
          <w:pPr>
            <w:rPr>
              <w:lang w:val="en-GB" w:eastAsia="en-US"/>
            </w:rPr>
          </w:pPr>
        </w:p>
        <w:p w14:paraId="3930BFB8" w14:textId="77777777" w:rsidR="00994626" w:rsidRPr="00994626" w:rsidRDefault="007E28A7" w:rsidP="00994626">
          <w:pPr>
            <w:rPr>
              <w:lang w:val="en-GB" w:eastAsia="en-US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4DCCA06D" wp14:editId="3E336311">
                    <wp:simplePos x="0" y="0"/>
                    <wp:positionH relativeFrom="column">
                      <wp:posOffset>1209675</wp:posOffset>
                    </wp:positionH>
                    <wp:positionV relativeFrom="paragraph">
                      <wp:posOffset>2305685</wp:posOffset>
                    </wp:positionV>
                    <wp:extent cx="781050" cy="923925"/>
                    <wp:effectExtent l="0" t="0" r="19050" b="28575"/>
                    <wp:wrapNone/>
                    <wp:docPr id="10" name="Rectangle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1050" cy="923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F0BAAA7" id="Rectangle 10" o:spid="_x0000_s1026" style="position:absolute;margin-left:95.25pt;margin-top:181.55pt;width:61.5pt;height:72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" filled="f" strokecolor="red" strokeweight="1pt"/>
                </w:pict>
              </mc:Fallback>
            </mc:AlternateContent>
          </w:r>
          <w:r>
            <w:rPr>
              <w:noProof/>
              <w:lang w:eastAsia="en-GB"/>
            </w:rPr>
            <w:drawing>
              <wp:inline distT="0" distB="0" distL="0" distR="0" wp14:anchorId="546C6B7A" wp14:editId="5E63FB2A">
                <wp:extent cx="6619875" cy="4048125"/>
                <wp:effectExtent l="0" t="0" r="9525" b="952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K K7666SMET.jpg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52" t="7823" r="5107" b="11547"/>
                        <a:stretch/>
                      </pic:blipFill>
                      <pic:spPr bwMode="auto">
                        <a:xfrm>
                          <a:off x="0" y="0"/>
                          <a:ext cx="6619875" cy="404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E37C199" w14:textId="77777777" w:rsidR="00994626" w:rsidRPr="00994626" w:rsidRDefault="00994626" w:rsidP="00994626">
          <w:pPr>
            <w:rPr>
              <w:lang w:val="en-GB" w:eastAsia="en-US"/>
            </w:rPr>
          </w:pPr>
        </w:p>
        <w:p w14:paraId="5C0AD68F" w14:textId="77777777" w:rsidR="00F41663" w:rsidRDefault="00F41663" w:rsidP="00D130D3">
          <w:pPr>
            <w:ind w:left="0"/>
            <w:rPr>
              <w:b/>
              <w:sz w:val="24"/>
              <w:szCs w:val="24"/>
              <w:u w:val="single"/>
            </w:rPr>
          </w:pPr>
        </w:p>
        <w:p w14:paraId="26D60CD5" w14:textId="77777777" w:rsidR="00F40D0C" w:rsidRPr="00F41663" w:rsidRDefault="00F40D0C" w:rsidP="00D130D3">
          <w:pPr>
            <w:ind w:left="0"/>
            <w:rPr>
              <w:sz w:val="28"/>
              <w:szCs w:val="28"/>
              <w:lang w:val="en-GB" w:eastAsia="en-US"/>
            </w:rPr>
          </w:pPr>
          <w:r w:rsidRPr="00F41663">
            <w:rPr>
              <w:rFonts w:asciiTheme="majorHAnsi" w:hAnsiTheme="majorHAnsi" w:cstheme="majorHAnsi"/>
              <w:noProof/>
              <w:color w:val="0070C0"/>
              <w:sz w:val="28"/>
              <w:szCs w:val="28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3CA75DEA" wp14:editId="7BCAA3CF">
                    <wp:simplePos x="0" y="0"/>
                    <wp:positionH relativeFrom="page">
                      <wp:posOffset>352425</wp:posOffset>
                    </wp:positionH>
                    <wp:positionV relativeFrom="page">
                      <wp:posOffset>974090</wp:posOffset>
                    </wp:positionV>
                    <wp:extent cx="269875" cy="8685530"/>
                    <wp:effectExtent l="0" t="0" r="0" b="1270"/>
                    <wp:wrapNone/>
                    <wp:docPr id="11" name="Group 11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33" name="Rectangle 33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Rectangle 35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9932A4B" id="Group 11" o:spid="_x0000_s1026" alt="Title: Decorative sidebar" style="position:absolute;margin-left:27.75pt;margin-top:76.7pt;width:21.25pt;height:683.9pt;z-index:251691008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">
                    <v:rect id="Rectangle 33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" fillcolor="#0070c0" stroked="f"/>
                    <v:rect id="Rectangle 35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D826AF" w:rsidRPr="00F41663">
            <w:rPr>
              <w:b/>
              <w:sz w:val="28"/>
              <w:szCs w:val="28"/>
              <w:u w:val="single"/>
            </w:rPr>
            <w:t>2.2</w:t>
          </w:r>
          <w:r w:rsidRPr="00F41663">
            <w:rPr>
              <w:b/>
              <w:sz w:val="28"/>
              <w:szCs w:val="28"/>
            </w:rPr>
            <w:t xml:space="preserve"> </w:t>
          </w:r>
          <w:r w:rsidRPr="00F41663">
            <w:rPr>
              <w:sz w:val="28"/>
              <w:szCs w:val="28"/>
            </w:rPr>
            <w:t>Th</w:t>
          </w:r>
          <w:r w:rsidR="007E799A" w:rsidRPr="00F41663">
            <w:rPr>
              <w:sz w:val="28"/>
              <w:szCs w:val="28"/>
            </w:rPr>
            <w:t>e boiler installed in the apartment is a Glow</w:t>
          </w:r>
          <w:r w:rsidR="00BF7445" w:rsidRPr="00F41663">
            <w:rPr>
              <w:sz w:val="28"/>
              <w:szCs w:val="28"/>
            </w:rPr>
            <w:t>-</w:t>
          </w:r>
          <w:r w:rsidR="007E799A" w:rsidRPr="00F41663">
            <w:rPr>
              <w:sz w:val="28"/>
              <w:szCs w:val="28"/>
            </w:rPr>
            <w:t xml:space="preserve">worm </w:t>
          </w:r>
          <w:proofErr w:type="spellStart"/>
          <w:r w:rsidR="007E799A" w:rsidRPr="00F41663">
            <w:rPr>
              <w:sz w:val="28"/>
              <w:szCs w:val="28"/>
            </w:rPr>
            <w:t>Betacom</w:t>
          </w:r>
          <w:proofErr w:type="spellEnd"/>
          <w:r w:rsidR="007E799A" w:rsidRPr="00F41663">
            <w:rPr>
              <w:sz w:val="28"/>
              <w:szCs w:val="28"/>
            </w:rPr>
            <w:t xml:space="preserve"> 3</w:t>
          </w:r>
          <w:r w:rsidR="009750FA">
            <w:rPr>
              <w:sz w:val="28"/>
              <w:szCs w:val="28"/>
            </w:rPr>
            <w:t xml:space="preserve"> 25</w:t>
          </w:r>
          <w:r w:rsidR="00BF7445" w:rsidRPr="00F41663">
            <w:rPr>
              <w:sz w:val="28"/>
              <w:szCs w:val="28"/>
            </w:rPr>
            <w:t xml:space="preserve">c. Below are the boiler controls you will need to know.  </w:t>
          </w:r>
        </w:p>
        <w:p w14:paraId="7CB71BE5" w14:textId="676DE853" w:rsidR="001A5E8C" w:rsidRDefault="001A5E8C" w:rsidP="001A5E8C">
          <w:pPr>
            <w:pStyle w:val="Heading2"/>
            <w:keepNext w:val="0"/>
            <w:keepLines w:val="0"/>
            <w:widowControl w:val="0"/>
            <w:tabs>
              <w:tab w:val="left" w:pos="1328"/>
            </w:tabs>
            <w:autoSpaceDE w:val="0"/>
            <w:autoSpaceDN w:val="0"/>
            <w:spacing w:before="221" w:after="0"/>
            <w:ind w:right="0"/>
            <w:rPr>
              <w:color w:val="231F20"/>
            </w:rPr>
          </w:pPr>
          <w:bookmarkStart w:id="2" w:name="_TOC_250000"/>
          <w:bookmarkEnd w:id="2"/>
        </w:p>
        <w:p w14:paraId="17B61C33" w14:textId="77777777" w:rsidR="00C968D6" w:rsidRDefault="00C968D6" w:rsidP="001A5E8C">
          <w:pPr>
            <w:widowControl w:val="0"/>
            <w:tabs>
              <w:tab w:val="left" w:pos="1498"/>
            </w:tabs>
            <w:autoSpaceDE w:val="0"/>
            <w:autoSpaceDN w:val="0"/>
            <w:spacing w:before="221"/>
            <w:ind w:left="0"/>
            <w:rPr>
              <w:rFonts w:ascii="Tahoma"/>
              <w:sz w:val="18"/>
            </w:rPr>
          </w:pPr>
          <w:r>
            <w:rPr>
              <w:b/>
              <w:noProof/>
              <w:u w:val="single"/>
            </w:rPr>
            <w:drawing>
              <wp:anchor distT="0" distB="0" distL="114300" distR="114300" simplePos="0" relativeHeight="251699200" behindDoc="1" locked="0" layoutInCell="1" allowOverlap="1" wp14:anchorId="43B43B72" wp14:editId="7459690A">
                <wp:simplePos x="0" y="0"/>
                <wp:positionH relativeFrom="column">
                  <wp:posOffset>9525</wp:posOffset>
                </wp:positionH>
                <wp:positionV relativeFrom="paragraph">
                  <wp:posOffset>109855</wp:posOffset>
                </wp:positionV>
                <wp:extent cx="5865495" cy="5638800"/>
                <wp:effectExtent l="0" t="0" r="1905" b="0"/>
                <wp:wrapNone/>
                <wp:docPr id="452" name="Picture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2" name="betacom2-user-manual-157122_Page_11.jpg"/>
                        <pic:cNvPicPr/>
                      </pic:nvPicPr>
                      <pic:blipFill rotWithShape="1">
                        <a:blip r:embed="rId10"/>
                        <a:srcRect t="19058" b="11294"/>
                        <a:stretch/>
                      </pic:blipFill>
                      <pic:spPr bwMode="auto">
                        <a:xfrm>
                          <a:off x="0" y="0"/>
                          <a:ext cx="5865495" cy="563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  <w:p w14:paraId="40649BAE" w14:textId="77777777" w:rsidR="00C968D6" w:rsidRDefault="00C968D6" w:rsidP="001A5E8C">
          <w:pPr>
            <w:widowControl w:val="0"/>
            <w:tabs>
              <w:tab w:val="left" w:pos="1498"/>
            </w:tabs>
            <w:autoSpaceDE w:val="0"/>
            <w:autoSpaceDN w:val="0"/>
            <w:spacing w:before="221"/>
            <w:ind w:left="0"/>
            <w:rPr>
              <w:rFonts w:ascii="Tahoma"/>
              <w:sz w:val="18"/>
            </w:rPr>
          </w:pPr>
        </w:p>
        <w:p w14:paraId="6EB5432A" w14:textId="77777777" w:rsidR="00C968D6" w:rsidRDefault="00C968D6" w:rsidP="001A5E8C">
          <w:pPr>
            <w:widowControl w:val="0"/>
            <w:tabs>
              <w:tab w:val="left" w:pos="1498"/>
            </w:tabs>
            <w:autoSpaceDE w:val="0"/>
            <w:autoSpaceDN w:val="0"/>
            <w:spacing w:before="221"/>
            <w:ind w:left="0"/>
            <w:rPr>
              <w:b/>
              <w:noProof/>
              <w:u w:val="single"/>
            </w:rPr>
          </w:pPr>
        </w:p>
        <w:p w14:paraId="3ADEA41C" w14:textId="77777777" w:rsidR="00C968D6" w:rsidRDefault="00C968D6" w:rsidP="001A5E8C">
          <w:pPr>
            <w:widowControl w:val="0"/>
            <w:tabs>
              <w:tab w:val="left" w:pos="1498"/>
            </w:tabs>
            <w:autoSpaceDE w:val="0"/>
            <w:autoSpaceDN w:val="0"/>
            <w:spacing w:before="221"/>
            <w:ind w:left="0"/>
            <w:rPr>
              <w:rFonts w:ascii="Tahoma"/>
              <w:sz w:val="18"/>
            </w:rPr>
          </w:pPr>
        </w:p>
        <w:p w14:paraId="0A4A97C6" w14:textId="77777777" w:rsidR="00C968D6" w:rsidRDefault="00C968D6" w:rsidP="001A5E8C">
          <w:pPr>
            <w:widowControl w:val="0"/>
            <w:tabs>
              <w:tab w:val="left" w:pos="1498"/>
            </w:tabs>
            <w:autoSpaceDE w:val="0"/>
            <w:autoSpaceDN w:val="0"/>
            <w:spacing w:before="221"/>
            <w:ind w:left="0"/>
            <w:rPr>
              <w:rFonts w:ascii="Tahoma"/>
              <w:sz w:val="18"/>
            </w:rPr>
          </w:pPr>
        </w:p>
        <w:p w14:paraId="6AAD32FC" w14:textId="77777777" w:rsidR="00C968D6" w:rsidRDefault="00C968D6" w:rsidP="001A5E8C">
          <w:pPr>
            <w:widowControl w:val="0"/>
            <w:tabs>
              <w:tab w:val="left" w:pos="1498"/>
            </w:tabs>
            <w:autoSpaceDE w:val="0"/>
            <w:autoSpaceDN w:val="0"/>
            <w:spacing w:before="221"/>
            <w:ind w:left="0"/>
            <w:rPr>
              <w:rFonts w:ascii="Tahoma"/>
              <w:sz w:val="18"/>
            </w:rPr>
          </w:pPr>
        </w:p>
        <w:p w14:paraId="1189E642" w14:textId="77777777" w:rsidR="001A5E8C" w:rsidRPr="00C968D6" w:rsidRDefault="001A5E8C" w:rsidP="001A5E8C">
          <w:pPr>
            <w:widowControl w:val="0"/>
            <w:tabs>
              <w:tab w:val="left" w:pos="1498"/>
            </w:tabs>
            <w:autoSpaceDE w:val="0"/>
            <w:autoSpaceDN w:val="0"/>
            <w:spacing w:before="221"/>
            <w:ind w:left="0"/>
            <w:rPr>
              <w:rFonts w:ascii="Tahoma"/>
              <w:b/>
              <w:sz w:val="18"/>
              <w:u w:val="single"/>
            </w:rPr>
          </w:pPr>
          <w:r>
            <w:rPr>
              <w:rFonts w:ascii="Tahoma"/>
              <w:sz w:val="18"/>
            </w:rPr>
            <w:t xml:space="preserve">             </w:t>
          </w:r>
        </w:p>
        <w:p w14:paraId="72533D5A" w14:textId="77777777" w:rsidR="001A5E8C" w:rsidRDefault="001A5E8C" w:rsidP="001A5E8C">
          <w:pPr>
            <w:pStyle w:val="BodyText"/>
            <w:spacing w:before="1"/>
            <w:rPr>
              <w:rFonts w:ascii="Tahoma"/>
              <w:sz w:val="16"/>
            </w:rPr>
          </w:pPr>
        </w:p>
        <w:p w14:paraId="7E659B8E" w14:textId="77777777" w:rsidR="00052A27" w:rsidRDefault="00052A27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1B0D8C27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71C6677E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637D36DF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55AEEAA4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326C896B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08E0A0AC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2C808EF2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5AF8B70C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12933F19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35E85F99" w14:textId="77777777" w:rsidR="00C968D6" w:rsidRDefault="00C968D6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b/>
              <w:u w:val="single"/>
            </w:rPr>
          </w:pPr>
        </w:p>
        <w:p w14:paraId="09F6BA81" w14:textId="6DDFF66B" w:rsidR="00812907" w:rsidRDefault="00F92C23">
          <w:pPr>
            <w:spacing w:after="240" w:line="252" w:lineRule="auto"/>
            <w:ind w:left="0" w:right="0"/>
          </w:pPr>
          <w:r>
            <w:t>NOTE: INFORMATION ON HOW TO RE-FILL THE PRESSURE IS BELOW</w:t>
          </w:r>
          <w:r w:rsidR="00812907">
            <w:br w:type="page"/>
          </w:r>
        </w:p>
        <w:p w14:paraId="608EF585" w14:textId="2FA15EB3" w:rsidR="00C968D6" w:rsidRDefault="00F92C23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</w:pPr>
          <w:r>
            <w:rPr>
              <w:b/>
              <w:noProof/>
              <w:u w:val="single"/>
            </w:rPr>
            <w:lastRenderedPageBreak/>
            <w:drawing>
              <wp:anchor distT="0" distB="0" distL="114300" distR="114300" simplePos="0" relativeHeight="251714560" behindDoc="1" locked="0" layoutInCell="1" allowOverlap="1" wp14:anchorId="362E3841" wp14:editId="2A1CB1DF">
                <wp:simplePos x="0" y="0"/>
                <wp:positionH relativeFrom="column">
                  <wp:posOffset>648586</wp:posOffset>
                </wp:positionH>
                <wp:positionV relativeFrom="paragraph">
                  <wp:posOffset>-104790</wp:posOffset>
                </wp:positionV>
                <wp:extent cx="4986655" cy="6496493"/>
                <wp:effectExtent l="0" t="0" r="4445" b="0"/>
                <wp:wrapNone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74" t="8193" r="9078" b="13581"/>
                        <a:stretch/>
                      </pic:blipFill>
                      <pic:spPr bwMode="auto">
                        <a:xfrm>
                          <a:off x="0" y="0"/>
                          <a:ext cx="4986670" cy="6496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1663">
            <w:rPr>
              <w:rFonts w:asciiTheme="majorHAnsi" w:hAnsiTheme="majorHAnsi" w:cstheme="majorHAnsi"/>
              <w:noProof/>
              <w:color w:val="0070C0"/>
              <w:sz w:val="28"/>
              <w:szCs w:val="28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713536" behindDoc="0" locked="0" layoutInCell="1" allowOverlap="1" wp14:anchorId="6CB0F960" wp14:editId="52778B30">
                    <wp:simplePos x="0" y="0"/>
                    <wp:positionH relativeFrom="page">
                      <wp:posOffset>361507</wp:posOffset>
                    </wp:positionH>
                    <wp:positionV relativeFrom="page">
                      <wp:posOffset>959115</wp:posOffset>
                    </wp:positionV>
                    <wp:extent cx="269875" cy="8685530"/>
                    <wp:effectExtent l="0" t="0" r="0" b="1270"/>
                    <wp:wrapNone/>
                    <wp:docPr id="272" name="Group 272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273" name="Rectangle 273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Rectangle 274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8A10018" id="Group 272" o:spid="_x0000_s1026" alt="Title: Decorative sidebar" style="position:absolute;margin-left:28.45pt;margin-top:75.5pt;width:21.25pt;height:683.9pt;z-index:251713536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">
                    <v:rect id="Rectangle 273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" fillcolor="#0070c0" stroked="f"/>
                    <v:rect id="Rectangle 274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14:paraId="595D9A90" w14:textId="71784FFC" w:rsidR="00F41663" w:rsidRDefault="00F41663" w:rsidP="00F40D0C">
          <w:pPr>
            <w:tabs>
              <w:tab w:val="left" w:pos="1680"/>
              <w:tab w:val="left" w:pos="2655"/>
            </w:tabs>
            <w:spacing w:after="240" w:line="252" w:lineRule="auto"/>
            <w:ind w:left="0"/>
          </w:pPr>
        </w:p>
        <w:p w14:paraId="346218B6" w14:textId="1F943921" w:rsidR="00D130D3" w:rsidRDefault="00812907" w:rsidP="00C81193">
          <w:pPr>
            <w:spacing w:after="240" w:line="252" w:lineRule="auto"/>
            <w:ind w:left="0" w:right="0"/>
            <w:rPr>
              <w:b/>
              <w:u w:val="single"/>
            </w:rPr>
          </w:pPr>
          <w:r>
            <w:rPr>
              <w:b/>
              <w:u w:val="single"/>
            </w:rPr>
            <w:br w:type="page"/>
          </w:r>
          <w:r w:rsidR="00F92C23">
            <w:rPr>
              <w:b/>
              <w:noProof/>
              <w:u w:val="single"/>
            </w:rPr>
            <w:lastRenderedPageBreak/>
            <w:drawing>
              <wp:anchor distT="0" distB="0" distL="114300" distR="114300" simplePos="0" relativeHeight="251717632" behindDoc="1" locked="0" layoutInCell="1" allowOverlap="1" wp14:anchorId="180FCB29" wp14:editId="5655E382">
                <wp:simplePos x="0" y="0"/>
                <wp:positionH relativeFrom="column">
                  <wp:posOffset>-610878</wp:posOffset>
                </wp:positionH>
                <wp:positionV relativeFrom="paragraph">
                  <wp:posOffset>1080615</wp:posOffset>
                </wp:positionV>
                <wp:extent cx="7528394" cy="5386582"/>
                <wp:effectExtent l="4128" t="0" r="952" b="953"/>
                <wp:wrapNone/>
                <wp:docPr id="280" name="Picture 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5" t="10256" r="9976" b="9912"/>
                        <a:stretch/>
                      </pic:blipFill>
                      <pic:spPr bwMode="auto">
                        <a:xfrm rot="5400000">
                          <a:off x="0" y="0"/>
                          <a:ext cx="7528394" cy="5386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F92C23" w:rsidRPr="00F41663">
            <w:rPr>
              <w:rFonts w:asciiTheme="majorHAnsi" w:hAnsiTheme="majorHAnsi" w:cstheme="majorHAnsi"/>
              <w:noProof/>
              <w:color w:val="0070C0"/>
              <w:sz w:val="28"/>
              <w:szCs w:val="28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716608" behindDoc="0" locked="0" layoutInCell="1" allowOverlap="1" wp14:anchorId="63A0BAEB" wp14:editId="6EB68C0B">
                    <wp:simplePos x="0" y="0"/>
                    <wp:positionH relativeFrom="page">
                      <wp:posOffset>372140</wp:posOffset>
                    </wp:positionH>
                    <wp:positionV relativeFrom="page">
                      <wp:posOffset>966027</wp:posOffset>
                    </wp:positionV>
                    <wp:extent cx="269875" cy="8685530"/>
                    <wp:effectExtent l="0" t="0" r="0" b="1270"/>
                    <wp:wrapNone/>
                    <wp:docPr id="276" name="Group 276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277" name="Rectangle 277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" name="Rectangle 278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B00308A" id="Group 276" o:spid="_x0000_s1026" alt="Title: Decorative sidebar" style="position:absolute;margin-left:29.3pt;margin-top:76.05pt;width:21.25pt;height:683.9pt;z-index:251716608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">
                    <v:rect id="Rectangle 277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" fillcolor="#0070c0" stroked="f"/>
                    <v:rect id="Rectangle 278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F92C23">
            <w:rPr>
              <w:b/>
              <w:u w:val="single"/>
            </w:rPr>
            <w:br w:type="page"/>
          </w:r>
        </w:p>
        <w:p w14:paraId="400133DB" w14:textId="77777777" w:rsidR="00C968D6" w:rsidRPr="00F41663" w:rsidRDefault="00180983" w:rsidP="00C968D6">
          <w:pPr>
            <w:tabs>
              <w:tab w:val="left" w:pos="1680"/>
              <w:tab w:val="left" w:pos="2655"/>
            </w:tabs>
            <w:spacing w:after="240" w:line="252" w:lineRule="auto"/>
            <w:ind w:left="0"/>
            <w:rPr>
              <w:sz w:val="28"/>
              <w:szCs w:val="28"/>
            </w:rPr>
          </w:pPr>
          <w:r w:rsidRPr="00F41663">
            <w:rPr>
              <w:rFonts w:asciiTheme="majorHAnsi" w:hAnsiTheme="majorHAnsi" w:cstheme="majorHAnsi"/>
              <w:b/>
              <w:noProof/>
              <w:color w:val="0070C0"/>
              <w:sz w:val="28"/>
              <w:szCs w:val="28"/>
              <w:u w:val="single"/>
              <w:lang w:eastAsia="en-GB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97152" behindDoc="0" locked="0" layoutInCell="1" allowOverlap="1" wp14:anchorId="251FA2AA" wp14:editId="49B01B50">
                    <wp:simplePos x="0" y="0"/>
                    <wp:positionH relativeFrom="page">
                      <wp:posOffset>361950</wp:posOffset>
                    </wp:positionH>
                    <wp:positionV relativeFrom="page">
                      <wp:posOffset>959485</wp:posOffset>
                    </wp:positionV>
                    <wp:extent cx="269875" cy="8685530"/>
                    <wp:effectExtent l="0" t="0" r="0" b="1270"/>
                    <wp:wrapNone/>
                    <wp:docPr id="265" name="Group 265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266" name="Rectangle 266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" name="Rectangle 267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442AE85" id="Group 265" o:spid="_x0000_s1026" alt="Title: Decorative sidebar" style="position:absolute;margin-left:28.5pt;margin-top:75.55pt;width:21.25pt;height:683.9pt;z-index:251697152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">
                    <v:rect id="Rectangle 266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" fillcolor="#0070c0" stroked="f"/>
                    <v:rect id="Rectangle 267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B822F9" w:rsidRPr="00F41663">
            <w:rPr>
              <w:b/>
              <w:sz w:val="28"/>
              <w:szCs w:val="28"/>
              <w:u w:val="single"/>
            </w:rPr>
            <w:t xml:space="preserve">2.3 </w:t>
          </w:r>
          <w:r w:rsidR="00B822F9" w:rsidRPr="00F41663">
            <w:rPr>
              <w:sz w:val="28"/>
              <w:szCs w:val="28"/>
            </w:rPr>
            <w:t>The</w:t>
          </w:r>
          <w:r w:rsidR="00052A27" w:rsidRPr="00F41663">
            <w:rPr>
              <w:sz w:val="28"/>
              <w:szCs w:val="28"/>
            </w:rPr>
            <w:t xml:space="preserve"> Thermostat that has been installed in the apartment is </w:t>
          </w:r>
          <w:proofErr w:type="gramStart"/>
          <w:r w:rsidR="00052A27" w:rsidRPr="00F41663">
            <w:rPr>
              <w:sz w:val="28"/>
              <w:szCs w:val="28"/>
            </w:rPr>
            <w:t>a</w:t>
          </w:r>
          <w:proofErr w:type="gramEnd"/>
          <w:r w:rsidR="00B822F9" w:rsidRPr="00F41663">
            <w:rPr>
              <w:sz w:val="28"/>
              <w:szCs w:val="28"/>
            </w:rPr>
            <w:t xml:space="preserve"> ESI</w:t>
          </w:r>
          <w:r w:rsidR="0083686B" w:rsidRPr="00F41663">
            <w:rPr>
              <w:sz w:val="28"/>
              <w:szCs w:val="28"/>
            </w:rPr>
            <w:t xml:space="preserve"> ES</w:t>
          </w:r>
          <w:r w:rsidR="00B822F9" w:rsidRPr="00F41663">
            <w:rPr>
              <w:sz w:val="28"/>
              <w:szCs w:val="28"/>
            </w:rPr>
            <w:t>RTP4. Below are the instruc</w:t>
          </w:r>
          <w:r w:rsidR="004C37F0" w:rsidRPr="00F41663">
            <w:rPr>
              <w:sz w:val="28"/>
              <w:szCs w:val="28"/>
            </w:rPr>
            <w:t>tions for how to operate the thermostat</w:t>
          </w:r>
          <w:r w:rsidR="00B822F9" w:rsidRPr="00F41663">
            <w:rPr>
              <w:sz w:val="28"/>
              <w:szCs w:val="28"/>
            </w:rPr>
            <w:t xml:space="preserve"> within the apartment.</w:t>
          </w:r>
        </w:p>
        <w:p w14:paraId="092F27E9" w14:textId="77777777" w:rsidR="00994626" w:rsidRDefault="00C968D6" w:rsidP="00B822F9">
          <w:pPr>
            <w:spacing w:after="240" w:line="252" w:lineRule="auto"/>
            <w:ind w:left="0" w:right="0"/>
            <w:rPr>
              <w:rFonts w:eastAsiaTheme="minorHAnsi"/>
              <w:kern w:val="0"/>
              <w:lang w:val="en-GB" w:eastAsia="en-US"/>
              <w14:ligatures w14:val="none"/>
            </w:rPr>
          </w:pPr>
          <w:r>
            <w:rPr>
              <w:noProof/>
            </w:rPr>
            <w:drawing>
              <wp:anchor distT="0" distB="0" distL="114300" distR="114300" simplePos="0" relativeHeight="251698176" behindDoc="1" locked="0" layoutInCell="1" allowOverlap="1" wp14:anchorId="0414B7D0" wp14:editId="29DC61AF">
                <wp:simplePos x="0" y="0"/>
                <wp:positionH relativeFrom="column">
                  <wp:posOffset>3061335</wp:posOffset>
                </wp:positionH>
                <wp:positionV relativeFrom="paragraph">
                  <wp:posOffset>141479</wp:posOffset>
                </wp:positionV>
                <wp:extent cx="3059754" cy="4800600"/>
                <wp:effectExtent l="0" t="0" r="7620" b="0"/>
                <wp:wrapNone/>
                <wp:docPr id="451" name="Picture 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1" name="esrtp4-instructions_Page_11.jpg"/>
                        <pic:cNvPicPr/>
                      </pic:nvPicPr>
                      <pic:blipFill rotWithShape="1">
                        <a:blip r:embed="rId13"/>
                        <a:srcRect b="4750"/>
                        <a:stretch/>
                      </pic:blipFill>
                      <pic:spPr bwMode="auto">
                        <a:xfrm>
                          <a:off x="0" y="0"/>
                          <a:ext cx="3059754" cy="4800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624D20">
            <w:rPr>
              <w:noProof/>
            </w:rPr>
            <w:drawing>
              <wp:inline distT="0" distB="0" distL="0" distR="0" wp14:anchorId="069C361E" wp14:editId="31D4D193">
                <wp:extent cx="3061909" cy="4943475"/>
                <wp:effectExtent l="0" t="0" r="5715" b="0"/>
                <wp:docPr id="448" name="Picture 4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" name="esrtp4-instructions_Page_10.jpg"/>
                        <pic:cNvPicPr/>
                      </pic:nvPicPr>
                      <pic:blipFill rotWithShape="1">
                        <a:blip r:embed="rId14"/>
                        <a:srcRect b="1915"/>
                        <a:stretch/>
                      </pic:blipFill>
                      <pic:spPr bwMode="auto">
                        <a:xfrm>
                          <a:off x="0" y="0"/>
                          <a:ext cx="3062125" cy="4943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94626">
            <w:br w:type="page"/>
          </w:r>
        </w:p>
        <w:p w14:paraId="711AD6D4" w14:textId="77777777" w:rsidR="0098293B" w:rsidRPr="0098293B" w:rsidRDefault="00994626" w:rsidP="0098293B">
          <w:pPr>
            <w:pStyle w:val="ListParagraph"/>
            <w:tabs>
              <w:tab w:val="left" w:pos="2655"/>
            </w:tabs>
            <w:spacing w:after="240" w:line="252" w:lineRule="auto"/>
            <w:ind w:left="780"/>
            <w:jc w:val="center"/>
            <w:rPr>
              <w:rFonts w:asciiTheme="majorHAnsi" w:hAnsiTheme="majorHAnsi" w:cstheme="majorHAnsi"/>
              <w:color w:val="0070C0"/>
              <w:sz w:val="56"/>
              <w:szCs w:val="56"/>
            </w:rPr>
          </w:pPr>
          <w:r w:rsidRPr="005002C0">
            <w:rPr>
              <w:rFonts w:asciiTheme="majorHAnsi" w:hAnsiTheme="majorHAnsi" w:cstheme="majorHAnsi"/>
              <w:noProof/>
              <w:color w:val="0070C0"/>
              <w:sz w:val="56"/>
              <w:szCs w:val="56"/>
              <w:lang w:eastAsia="en-GB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77696" behindDoc="0" locked="0" layoutInCell="1" allowOverlap="1" wp14:anchorId="4C78C27A" wp14:editId="4FC9A680">
                    <wp:simplePos x="0" y="0"/>
                    <wp:positionH relativeFrom="page">
                      <wp:posOffset>371475</wp:posOffset>
                    </wp:positionH>
                    <wp:positionV relativeFrom="page">
                      <wp:posOffset>930910</wp:posOffset>
                    </wp:positionV>
                    <wp:extent cx="269875" cy="8685530"/>
                    <wp:effectExtent l="0" t="0" r="0" b="1270"/>
                    <wp:wrapNone/>
                    <wp:docPr id="21" name="Group 21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22" name="Rectangle 22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 23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D799A0" id="Group 21" o:spid="_x0000_s1026" alt="Title: Decorative sidebar" style="position:absolute;margin-left:29.25pt;margin-top:73.3pt;width:21.25pt;height:683.9pt;z-index:251677696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">
                    <v:rect id="Rectangle 22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" fillcolor="#0070c0" stroked="f"/>
                    <v:rect id="Rectangle 23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mV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hYpXL/EHyDX/wAAAP//AwBQSwECLQAUAAYACAAAACEA2+H2y+4AAACFAQAAEwAAAAAAAAAA&#10;AAAAAAAAAAAAW0NvbnRlbnRfVHlwZXNdLnhtbFBLAQItABQABgAIAAAAIQBa9CxbvwAAABUBAAAL&#10;AAAAAAAAAAAAAAAAAB8BAABfcmVscy8ucmVsc1BLAQItABQABgAIAAAAIQDGcymVxQAAANsAAAAP&#10;AAAAAAAAAAAAAAAAAAcCAABkcnMvZG93bnJldi54bWxQSwUGAAAAAAMAAwC3AAAA+QIAAAAA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98293B">
            <w:rPr>
              <w:rFonts w:asciiTheme="majorHAnsi" w:hAnsiTheme="majorHAnsi" w:cstheme="majorHAnsi"/>
              <w:color w:val="0070C0"/>
              <w:sz w:val="56"/>
              <w:szCs w:val="56"/>
            </w:rPr>
            <w:t>3.Valve Sched</w:t>
          </w:r>
          <w:r w:rsidR="00AB36C2" w:rsidRPr="005002C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87936" behindDoc="0" locked="0" layoutInCell="1" allowOverlap="1" wp14:anchorId="060550B9" wp14:editId="14F682FB">
                    <wp:simplePos x="0" y="0"/>
                    <wp:positionH relativeFrom="page">
                      <wp:posOffset>342900</wp:posOffset>
                    </wp:positionH>
                    <wp:positionV relativeFrom="page">
                      <wp:posOffset>937260</wp:posOffset>
                    </wp:positionV>
                    <wp:extent cx="269875" cy="8685530"/>
                    <wp:effectExtent l="0" t="0" r="0" b="1270"/>
                    <wp:wrapNone/>
                    <wp:docPr id="1" name="Group 1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ctangle 4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4C12EB3" id="Group 1" o:spid="_x0000_s1026" alt="Title: Decorative sidebar" style="position:absolute;margin-left:27pt;margin-top:73.8pt;width:21.25pt;height:683.9pt;z-index:251687936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">
                    <v:rect id="Rectangle 3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" fillcolor="#0070c0" stroked="f"/>
                    <v:rect id="Rectangle 4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98293B" w:rsidRPr="005002C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703296" behindDoc="0" locked="0" layoutInCell="1" allowOverlap="1" wp14:anchorId="500B8C62" wp14:editId="66156417">
                    <wp:simplePos x="0" y="0"/>
                    <wp:positionH relativeFrom="page">
                      <wp:posOffset>371475</wp:posOffset>
                    </wp:positionH>
                    <wp:positionV relativeFrom="page">
                      <wp:posOffset>930910</wp:posOffset>
                    </wp:positionV>
                    <wp:extent cx="269875" cy="8685530"/>
                    <wp:effectExtent l="0" t="0" r="0" b="1270"/>
                    <wp:wrapNone/>
                    <wp:docPr id="454" name="Group 454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455" name="Rectangle 45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6" name="Rectangle 45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4D44222" id="Group 454" o:spid="_x0000_s1026" alt="Title: Decorative sidebar" style="position:absolute;margin-left:29.25pt;margin-top:73.3pt;width:21.25pt;height:683.9pt;z-index:251703296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">
                    <v:rect id="Rectangle 45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" fillcolor="#0070c0" stroked="f"/>
                    <v:rect id="Rectangle 45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98293B">
            <w:rPr>
              <w:rFonts w:asciiTheme="majorHAnsi" w:hAnsiTheme="majorHAnsi" w:cstheme="majorHAnsi"/>
              <w:color w:val="0070C0"/>
              <w:sz w:val="56"/>
              <w:szCs w:val="56"/>
            </w:rPr>
            <w:t>ule</w:t>
          </w:r>
        </w:p>
        <w:p w14:paraId="2DB08445" w14:textId="77777777" w:rsidR="0098293B" w:rsidRPr="00811D7D" w:rsidRDefault="0098293B" w:rsidP="0098293B">
          <w:pPr>
            <w:tabs>
              <w:tab w:val="left" w:pos="2655"/>
            </w:tabs>
            <w:spacing w:after="240" w:line="252" w:lineRule="auto"/>
            <w:rPr>
              <w:sz w:val="28"/>
              <w:szCs w:val="28"/>
            </w:rPr>
          </w:pPr>
          <w:r w:rsidRPr="00811D7D">
            <w:rPr>
              <w:sz w:val="28"/>
              <w:szCs w:val="28"/>
            </w:rPr>
            <w:t>The valves for the apartment are tagged to represent which system the valve is for. Below are the colored tags and which system the color represents:</w:t>
          </w:r>
        </w:p>
        <w:p w14:paraId="67CF0B47" w14:textId="77777777" w:rsidR="0098293B" w:rsidRDefault="0098293B" w:rsidP="0098293B">
          <w:pPr>
            <w:tabs>
              <w:tab w:val="left" w:pos="2655"/>
            </w:tabs>
            <w:spacing w:after="240" w:line="252" w:lineRule="auto"/>
          </w:pPr>
        </w:p>
        <w:p w14:paraId="0CF09630" w14:textId="77777777" w:rsidR="0098293B" w:rsidRDefault="00811D7D" w:rsidP="0098293B">
          <w:pPr>
            <w:tabs>
              <w:tab w:val="left" w:pos="2655"/>
            </w:tabs>
            <w:spacing w:after="240" w:line="252" w:lineRule="auto"/>
          </w:pPr>
          <w:r w:rsidRPr="00811D7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5DADB40D" wp14:editId="6BE12D90">
                    <wp:simplePos x="0" y="0"/>
                    <wp:positionH relativeFrom="column">
                      <wp:posOffset>233917</wp:posOffset>
                    </wp:positionH>
                    <wp:positionV relativeFrom="paragraph">
                      <wp:posOffset>1979</wp:posOffset>
                    </wp:positionV>
                    <wp:extent cx="1095154" cy="1073889"/>
                    <wp:effectExtent l="0" t="0" r="10160" b="12065"/>
                    <wp:wrapNone/>
                    <wp:docPr id="464" name="Oval 46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95154" cy="1073889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627C500D" id="Oval 464" o:spid="_x0000_s1026" style="position:absolute;margin-left:18.4pt;margin-top:.15pt;width:86.25pt;height:84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" fillcolor="yellow" strokecolor="yellow" strokeweight="1pt">
                    <v:stroke joinstyle="miter"/>
                  </v:oval>
                </w:pict>
              </mc:Fallback>
            </mc:AlternateContent>
          </w:r>
        </w:p>
        <w:p w14:paraId="04BE586D" w14:textId="77777777" w:rsidR="0098293B" w:rsidRPr="00811D7D" w:rsidRDefault="0098293B" w:rsidP="0098293B">
          <w:pPr>
            <w:pStyle w:val="ListParagraph"/>
            <w:numPr>
              <w:ilvl w:val="0"/>
              <w:numId w:val="13"/>
            </w:numPr>
            <w:tabs>
              <w:tab w:val="left" w:pos="2655"/>
            </w:tabs>
            <w:rPr>
              <w:sz w:val="28"/>
              <w:szCs w:val="28"/>
            </w:rPr>
          </w:pPr>
          <w:r w:rsidRPr="00811D7D">
            <w:rPr>
              <w:sz w:val="28"/>
              <w:szCs w:val="28"/>
            </w:rPr>
            <w:t>Yellow Tag = Gas</w:t>
          </w:r>
        </w:p>
        <w:p w14:paraId="15530ECA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2E6B0FE9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5C4E1DC8" w14:textId="77777777" w:rsidR="0098293B" w:rsidRDefault="0098293B" w:rsidP="0098293B">
          <w:pPr>
            <w:rPr>
              <w:rFonts w:asciiTheme="majorHAnsi" w:hAnsiTheme="majorHAnsi" w:cstheme="majorHAnsi"/>
              <w:b/>
              <w:color w:val="0070C0"/>
            </w:rPr>
          </w:pPr>
          <w:r w:rsidRPr="005002C0">
            <w:rPr>
              <w:rFonts w:asciiTheme="majorHAnsi" w:hAnsiTheme="majorHAnsi" w:cstheme="majorHAnsi"/>
              <w:noProof/>
              <w:color w:val="0070C0"/>
              <w:sz w:val="56"/>
              <w:szCs w:val="56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704320" behindDoc="0" locked="0" layoutInCell="1" allowOverlap="1" wp14:anchorId="389DDB28" wp14:editId="1AED7276">
                    <wp:simplePos x="0" y="0"/>
                    <wp:positionH relativeFrom="page">
                      <wp:posOffset>342900</wp:posOffset>
                    </wp:positionH>
                    <wp:positionV relativeFrom="page">
                      <wp:posOffset>937260</wp:posOffset>
                    </wp:positionV>
                    <wp:extent cx="269875" cy="8685530"/>
                    <wp:effectExtent l="0" t="0" r="0" b="1270"/>
                    <wp:wrapNone/>
                    <wp:docPr id="458" name="Group 458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459" name="Rectangle 459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034978C" id="Group 458" o:spid="_x0000_s1026" alt="Title: Decorative sidebar" style="position:absolute;margin-left:27pt;margin-top:73.8pt;width:21.25pt;height:683.9pt;z-index:251704320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">
                    <v:rect id="Rectangle 45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" fillcolor="#0070c0" stroked="f"/>
                    <v:rect id="Rectangle 46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lang w:val="en-GB" w:eastAsia="en-US"/>
            </w:rPr>
            <w:t xml:space="preserve">            </w:t>
          </w:r>
        </w:p>
        <w:p w14:paraId="3BD96E14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1F60C8BD" w14:textId="77777777" w:rsidR="0098293B" w:rsidRPr="00A03ADF" w:rsidRDefault="0098293B" w:rsidP="0098293B">
          <w:pPr>
            <w:rPr>
              <w:lang w:val="en-GB" w:eastAsia="en-US"/>
            </w:rPr>
          </w:pPr>
          <w:r>
            <w:rPr>
              <w:noProof/>
              <w:lang w:val="en-GB" w:eastAsia="en-US"/>
            </w:rPr>
            <mc:AlternateContent>
              <mc:Choice Requires="wps">
                <w:drawing>
                  <wp:anchor distT="0" distB="0" distL="114300" distR="114300" simplePos="0" relativeHeight="251708416" behindDoc="0" locked="0" layoutInCell="1" allowOverlap="1" wp14:anchorId="224CE60C" wp14:editId="7B221147">
                    <wp:simplePos x="0" y="0"/>
                    <wp:positionH relativeFrom="column">
                      <wp:posOffset>676424</wp:posOffset>
                    </wp:positionH>
                    <wp:positionV relativeFrom="paragraph">
                      <wp:posOffset>180381</wp:posOffset>
                    </wp:positionV>
                    <wp:extent cx="166254" cy="178130"/>
                    <wp:effectExtent l="0" t="0" r="5715" b="0"/>
                    <wp:wrapNone/>
                    <wp:docPr id="461" name="Oval 4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6254" cy="17813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2734DD3C" id="Oval 461" o:spid="_x0000_s1026" style="position:absolute;margin-left:53.25pt;margin-top:14.2pt;width:13.1pt;height:14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" fillcolor="white [3212]" stroked="f" strokeweight="1pt">
                    <v:stroke joinstyle="miter"/>
                  </v:oval>
                </w:pict>
              </mc:Fallback>
            </mc:AlternateContent>
          </w:r>
        </w:p>
        <w:p w14:paraId="5F01BB79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6081EF5D" w14:textId="77777777" w:rsidR="0098293B" w:rsidRPr="00A03ADF" w:rsidRDefault="00811D7D" w:rsidP="0098293B">
          <w:pPr>
            <w:rPr>
              <w:lang w:val="en-GB" w:eastAsia="en-US"/>
            </w:rPr>
          </w:pPr>
          <w:r w:rsidRPr="00811D7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64FDD677" wp14:editId="79196EDD">
                    <wp:simplePos x="0" y="0"/>
                    <wp:positionH relativeFrom="column">
                      <wp:posOffset>170756</wp:posOffset>
                    </wp:positionH>
                    <wp:positionV relativeFrom="paragraph">
                      <wp:posOffset>31735</wp:posOffset>
                    </wp:positionV>
                    <wp:extent cx="1095154" cy="1073889"/>
                    <wp:effectExtent l="0" t="0" r="10160" b="12065"/>
                    <wp:wrapNone/>
                    <wp:docPr id="465" name="Oval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95154" cy="1073889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162D2A4B" id="Oval 465" o:spid="_x0000_s1026" style="position:absolute;margin-left:13.45pt;margin-top:2.5pt;width:86.25pt;height:84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" fillcolor="#0070c0" strokecolor="#0070c0" strokeweight="1pt">
                    <v:stroke joinstyle="miter"/>
                  </v:oval>
                </w:pict>
              </mc:Fallback>
            </mc:AlternateContent>
          </w:r>
        </w:p>
        <w:p w14:paraId="73C8BDE4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7729BE60" w14:textId="77777777" w:rsidR="0098293B" w:rsidRPr="00811D7D" w:rsidRDefault="0098293B" w:rsidP="00811D7D">
          <w:pPr>
            <w:pStyle w:val="ListParagraph"/>
            <w:numPr>
              <w:ilvl w:val="0"/>
              <w:numId w:val="13"/>
            </w:numPr>
            <w:tabs>
              <w:tab w:val="left" w:pos="2768"/>
            </w:tabs>
            <w:rPr>
              <w:sz w:val="28"/>
              <w:szCs w:val="28"/>
            </w:rPr>
          </w:pPr>
          <w:r w:rsidRPr="00811D7D">
            <w:rPr>
              <w:sz w:val="28"/>
              <w:szCs w:val="28"/>
            </w:rPr>
            <w:t>Blue Tag = Water</w:t>
          </w:r>
        </w:p>
        <w:p w14:paraId="17794E1B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23B62492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1DA5C8D0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7C1589E2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61579763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7857AD91" w14:textId="77777777" w:rsidR="0098293B" w:rsidRPr="00A03ADF" w:rsidRDefault="0098293B" w:rsidP="0098293B">
          <w:pPr>
            <w:rPr>
              <w:lang w:val="en-GB" w:eastAsia="en-US"/>
            </w:rPr>
          </w:pPr>
        </w:p>
        <w:p w14:paraId="56AA9680" w14:textId="77777777" w:rsidR="00AB36C2" w:rsidRDefault="00AB36C2" w:rsidP="008B3080">
          <w:pPr>
            <w:rPr>
              <w:rFonts w:asciiTheme="majorHAnsi" w:hAnsiTheme="majorHAnsi" w:cstheme="majorHAnsi"/>
              <w:b/>
              <w:color w:val="0070C0"/>
            </w:rPr>
          </w:pPr>
        </w:p>
        <w:p w14:paraId="695C8C08" w14:textId="77777777" w:rsidR="00A03ADF" w:rsidRPr="00A03ADF" w:rsidRDefault="00A03ADF" w:rsidP="00A03ADF">
          <w:pPr>
            <w:rPr>
              <w:lang w:val="en-GB" w:eastAsia="en-US"/>
            </w:rPr>
          </w:pPr>
        </w:p>
        <w:p w14:paraId="1E74FF73" w14:textId="77777777" w:rsidR="00A03ADF" w:rsidRPr="00A03ADF" w:rsidRDefault="00A03ADF" w:rsidP="00A03ADF">
          <w:pPr>
            <w:rPr>
              <w:lang w:val="en-GB" w:eastAsia="en-US"/>
            </w:rPr>
          </w:pPr>
        </w:p>
        <w:p w14:paraId="0978B1E0" w14:textId="77777777" w:rsidR="00A03ADF" w:rsidRPr="00A03ADF" w:rsidRDefault="00A03ADF" w:rsidP="00A03ADF">
          <w:pPr>
            <w:rPr>
              <w:lang w:val="en-GB" w:eastAsia="en-US"/>
            </w:rPr>
          </w:pPr>
        </w:p>
        <w:p w14:paraId="764CA2B5" w14:textId="77777777" w:rsidR="00A03ADF" w:rsidRPr="00A03ADF" w:rsidRDefault="00A03ADF" w:rsidP="00A03ADF">
          <w:pPr>
            <w:rPr>
              <w:lang w:val="en-GB" w:eastAsia="en-US"/>
            </w:rPr>
          </w:pPr>
        </w:p>
        <w:p w14:paraId="5D6CAB75" w14:textId="77777777" w:rsidR="00A03ADF" w:rsidRPr="00A03ADF" w:rsidRDefault="00A03ADF" w:rsidP="00C81193">
          <w:pPr>
            <w:ind w:left="0"/>
            <w:rPr>
              <w:lang w:val="en-GB" w:eastAsia="en-US"/>
            </w:rPr>
          </w:pPr>
        </w:p>
        <w:p w14:paraId="2CFA9BDE" w14:textId="77777777" w:rsidR="0098293B" w:rsidRPr="00F41663" w:rsidRDefault="0098293B" w:rsidP="00F41663">
          <w:pPr>
            <w:tabs>
              <w:tab w:val="left" w:pos="1890"/>
              <w:tab w:val="left" w:pos="2655"/>
            </w:tabs>
            <w:spacing w:after="240" w:line="252" w:lineRule="auto"/>
            <w:ind w:left="0"/>
            <w:jc w:val="center"/>
          </w:pPr>
          <w:r w:rsidRPr="005002C0">
            <w:rPr>
              <w:noProof/>
              <w:lang w:eastAsia="en-GB"/>
            </w:rPr>
            <w:lastRenderedPageBreak/>
            <mc:AlternateContent>
              <mc:Choice Requires="wpg">
                <w:drawing>
                  <wp:anchor distT="0" distB="0" distL="114300" distR="114300" simplePos="0" relativeHeight="251701248" behindDoc="0" locked="0" layoutInCell="1" allowOverlap="1" wp14:anchorId="5FBF1A1B" wp14:editId="41596788">
                    <wp:simplePos x="0" y="0"/>
                    <wp:positionH relativeFrom="page">
                      <wp:posOffset>371475</wp:posOffset>
                    </wp:positionH>
                    <wp:positionV relativeFrom="page">
                      <wp:posOffset>930910</wp:posOffset>
                    </wp:positionV>
                    <wp:extent cx="269875" cy="8685530"/>
                    <wp:effectExtent l="0" t="0" r="0" b="1270"/>
                    <wp:wrapNone/>
                    <wp:docPr id="449" name="Group 449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450" name="Rectangle 450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3" name="Rectangle 453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4D34DF9" id="Group 449" o:spid="_x0000_s1026" alt="Title: Decorative sidebar" style="position:absolute;margin-left:29.25pt;margin-top:73.3pt;width:21.25pt;height:683.9pt;z-index:251701248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">
                    <v:rect id="Rectangle 450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" fillcolor="#0070c0" stroked="f"/>
                    <v:rect id="Rectangle 453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Pr="00811D7D">
            <w:rPr>
              <w:rFonts w:asciiTheme="majorHAnsi" w:hAnsiTheme="majorHAnsi" w:cstheme="majorHAnsi"/>
              <w:color w:val="0070C0"/>
              <w:sz w:val="56"/>
              <w:szCs w:val="56"/>
            </w:rPr>
            <w:t>4.General Information</w:t>
          </w:r>
        </w:p>
        <w:p w14:paraId="253A70DC" w14:textId="77777777" w:rsidR="0098293B" w:rsidRDefault="0098293B" w:rsidP="0098293B">
          <w:pPr>
            <w:pStyle w:val="ListParagraph"/>
            <w:numPr>
              <w:ilvl w:val="0"/>
              <w:numId w:val="11"/>
            </w:num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sz w:val="28"/>
              <w:szCs w:val="28"/>
            </w:rPr>
          </w:pPr>
          <w:r w:rsidRPr="00845E46">
            <w:rPr>
              <w:rFonts w:asciiTheme="majorHAnsi" w:hAnsiTheme="majorHAnsi" w:cstheme="majorHAnsi"/>
              <w:sz w:val="28"/>
              <w:szCs w:val="28"/>
            </w:rPr>
            <w:t>The lamps in the downlights</w:t>
          </w:r>
          <w:r>
            <w:rPr>
              <w:rFonts w:asciiTheme="majorHAnsi" w:hAnsiTheme="majorHAnsi" w:cstheme="majorHAnsi"/>
              <w:sz w:val="28"/>
              <w:szCs w:val="28"/>
            </w:rPr>
            <w:t>, which are the lights in the kitchen,</w:t>
          </w:r>
          <w:r w:rsidRPr="00845E46">
            <w:rPr>
              <w:rFonts w:asciiTheme="majorHAnsi" w:hAnsiTheme="majorHAnsi" w:cstheme="majorHAnsi"/>
              <w:sz w:val="28"/>
              <w:szCs w:val="28"/>
            </w:rPr>
            <w:t xml:space="preserve"> are GU10 LED Lamps</w:t>
          </w:r>
          <w:r>
            <w:rPr>
              <w:rFonts w:asciiTheme="majorHAnsi" w:hAnsiTheme="majorHAnsi" w:cstheme="majorHAnsi"/>
              <w:sz w:val="28"/>
              <w:szCs w:val="28"/>
            </w:rPr>
            <w:t>, so if one of the bulbs is to go out, please replace the light with the correct type of bulb.</w:t>
          </w:r>
        </w:p>
        <w:p w14:paraId="4E088043" w14:textId="77777777" w:rsidR="0098293B" w:rsidRDefault="0098293B" w:rsidP="0098293B">
          <w:pPr>
            <w:pStyle w:val="ListParagraph"/>
            <w:numPr>
              <w:ilvl w:val="0"/>
              <w:numId w:val="11"/>
            </w:num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sz w:val="28"/>
              <w:szCs w:val="28"/>
            </w:rPr>
          </w:pPr>
          <w:r>
            <w:rPr>
              <w:rFonts w:asciiTheme="majorHAnsi" w:hAnsiTheme="majorHAnsi" w:cstheme="majorHAnsi"/>
              <w:sz w:val="28"/>
              <w:szCs w:val="28"/>
            </w:rPr>
            <w:t>The lamps in the pendant fittings are standard Halogen type bulbs.</w:t>
          </w:r>
        </w:p>
        <w:p w14:paraId="372D6A19" w14:textId="77777777" w:rsidR="0098293B" w:rsidRDefault="0098293B" w:rsidP="0098293B">
          <w:pPr>
            <w:pStyle w:val="ListParagraph"/>
            <w:numPr>
              <w:ilvl w:val="0"/>
              <w:numId w:val="11"/>
            </w:num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sz w:val="28"/>
              <w:szCs w:val="28"/>
            </w:rPr>
          </w:pPr>
          <w:r>
            <w:rPr>
              <w:rFonts w:asciiTheme="majorHAnsi" w:hAnsiTheme="majorHAnsi" w:cstheme="majorHAnsi"/>
              <w:sz w:val="28"/>
              <w:szCs w:val="28"/>
            </w:rPr>
            <w:t xml:space="preserve">The main Telephone point for the apartment is </w:t>
          </w:r>
          <w:r w:rsidR="009A21D9">
            <w:rPr>
              <w:rFonts w:asciiTheme="majorHAnsi" w:hAnsiTheme="majorHAnsi" w:cstheme="majorHAnsi"/>
              <w:sz w:val="28"/>
              <w:szCs w:val="28"/>
            </w:rPr>
            <w:t>located in the Living/Dining Room</w:t>
          </w:r>
          <w:r>
            <w:rPr>
              <w:rFonts w:asciiTheme="majorHAnsi" w:hAnsiTheme="majorHAnsi" w:cstheme="majorHAnsi"/>
              <w:sz w:val="28"/>
              <w:szCs w:val="28"/>
            </w:rPr>
            <w:t>.</w:t>
          </w:r>
        </w:p>
        <w:p w14:paraId="644C202A" w14:textId="77777777" w:rsidR="0098293B" w:rsidRDefault="0098293B" w:rsidP="0098293B">
          <w:pPr>
            <w:pStyle w:val="ListParagraph"/>
            <w:numPr>
              <w:ilvl w:val="0"/>
              <w:numId w:val="11"/>
            </w:numPr>
            <w:tabs>
              <w:tab w:val="left" w:pos="2655"/>
            </w:tabs>
            <w:spacing w:after="240" w:line="252" w:lineRule="auto"/>
            <w:rPr>
              <w:rFonts w:asciiTheme="majorHAnsi" w:hAnsiTheme="majorHAnsi" w:cstheme="majorHAnsi"/>
              <w:sz w:val="28"/>
              <w:szCs w:val="28"/>
            </w:rPr>
          </w:pPr>
          <w:r>
            <w:rPr>
              <w:rFonts w:asciiTheme="majorHAnsi" w:hAnsiTheme="majorHAnsi" w:cstheme="majorHAnsi"/>
              <w:sz w:val="28"/>
              <w:szCs w:val="28"/>
            </w:rPr>
            <w:t>The Therm</w:t>
          </w:r>
          <w:r w:rsidR="00AA43FB">
            <w:rPr>
              <w:rFonts w:asciiTheme="majorHAnsi" w:hAnsiTheme="majorHAnsi" w:cstheme="majorHAnsi"/>
              <w:sz w:val="28"/>
              <w:szCs w:val="28"/>
            </w:rPr>
            <w:t>ostat is located by the Front entrance</w:t>
          </w:r>
          <w:r>
            <w:rPr>
              <w:rFonts w:asciiTheme="majorHAnsi" w:hAnsiTheme="majorHAnsi" w:cstheme="majorHAnsi"/>
              <w:sz w:val="28"/>
              <w:szCs w:val="28"/>
            </w:rPr>
            <w:t>.</w:t>
          </w:r>
        </w:p>
        <w:p w14:paraId="577AD85A" w14:textId="77777777" w:rsidR="00B57824" w:rsidRPr="00920A5F" w:rsidRDefault="00A03ADF" w:rsidP="00920A5F">
          <w:pPr>
            <w:spacing w:after="240" w:line="252" w:lineRule="auto"/>
            <w:ind w:left="0" w:right="0"/>
            <w:rPr>
              <w:rFonts w:eastAsiaTheme="minorHAnsi"/>
              <w:kern w:val="0"/>
              <w:lang w:val="en-GB" w:eastAsia="en-US"/>
              <w14:ligatures w14:val="none"/>
            </w:rPr>
          </w:pPr>
          <w:r w:rsidRPr="005002C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9744" behindDoc="0" locked="0" layoutInCell="1" allowOverlap="1" wp14:anchorId="1DE5B190" wp14:editId="0FD99D09">
                    <wp:simplePos x="0" y="0"/>
                    <wp:positionH relativeFrom="page">
                      <wp:posOffset>352425</wp:posOffset>
                    </wp:positionH>
                    <wp:positionV relativeFrom="page">
                      <wp:posOffset>949960</wp:posOffset>
                    </wp:positionV>
                    <wp:extent cx="269875" cy="8685530"/>
                    <wp:effectExtent l="0" t="0" r="0" b="1270"/>
                    <wp:wrapNone/>
                    <wp:docPr id="24" name="Group 24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9875" cy="868553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25" name="Rectangle 2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Rectangle 2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11A646" id="Group 24" o:spid="_x0000_s1026" alt="Title: Decorative sidebar" style="position:absolute;margin-left:27.75pt;margin-top:74.8pt;width:21.25pt;height:683.9pt;z-index:251679744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">
                    <v:rect id="Rectangle 2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" fillcolor="#0070c0" stroked="f"/>
                    <v:rect id="Rectangle 2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" fillcolor="#94b6d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sectPr w:rsidR="00B57824" w:rsidRPr="00920A5F" w:rsidSect="008B30BB"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113" w:footer="113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923FB" w14:textId="77777777" w:rsidR="00F40FDD" w:rsidRDefault="00F40FDD">
      <w:r>
        <w:separator/>
      </w:r>
    </w:p>
    <w:p w14:paraId="48760F60" w14:textId="77777777" w:rsidR="00F40FDD" w:rsidRDefault="00F40FDD"/>
  </w:endnote>
  <w:endnote w:type="continuationSeparator" w:id="0">
    <w:p w14:paraId="4093F04E" w14:textId="77777777" w:rsidR="00F40FDD" w:rsidRDefault="00F40FDD">
      <w:r>
        <w:continuationSeparator/>
      </w:r>
    </w:p>
    <w:p w14:paraId="0676AECA" w14:textId="77777777" w:rsidR="00F40FDD" w:rsidRDefault="00F40F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table"/>
    </w:tblPr>
    <w:tblGrid>
      <w:gridCol w:w="1404"/>
      <w:gridCol w:w="6552"/>
      <w:gridCol w:w="1404"/>
    </w:tblGrid>
    <w:tr w:rsidR="00B57824" w14:paraId="1A0397F2" w14:textId="77777777">
      <w:sdt>
        <w:sdtPr>
          <w:alias w:val="Date"/>
          <w:tag w:val=""/>
          <w:id w:val="-600561709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</w:tcPr>
            <w:p w14:paraId="37587441" w14:textId="77777777" w:rsidR="00B57824" w:rsidRDefault="000175C0">
              <w:pPr>
                <w:pStyle w:val="Footer"/>
              </w:pPr>
              <w:r>
                <w:t xml:space="preserve">     </w:t>
              </w:r>
            </w:p>
          </w:tc>
        </w:sdtContent>
      </w:sdt>
      <w:sdt>
        <w:sdtPr>
          <w:alias w:val="Title"/>
          <w:tag w:val=""/>
          <w:id w:val="137481616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3500" w:type="pct"/>
            </w:tcPr>
            <w:p w14:paraId="5770C45E" w14:textId="77777777" w:rsidR="00B57824" w:rsidRDefault="00BF7445">
              <w:pPr>
                <w:pStyle w:val="Footer"/>
                <w:jc w:val="center"/>
              </w:pPr>
              <w:r>
                <w:t>QUEENSWAY APARTMENT DEVELOPMENT</w:t>
              </w:r>
            </w:p>
          </w:tc>
        </w:sdtContent>
      </w:sdt>
      <w:tc>
        <w:tcPr>
          <w:tcW w:w="750" w:type="pct"/>
        </w:tcPr>
        <w:p w14:paraId="1C2A336D" w14:textId="77777777" w:rsidR="00B57824" w:rsidRDefault="00B57824">
          <w:pPr>
            <w:pStyle w:val="Footer"/>
            <w:jc w:val="right"/>
          </w:pPr>
        </w:p>
      </w:tc>
    </w:tr>
  </w:tbl>
  <w:p w14:paraId="16E8CCFF" w14:textId="77777777" w:rsidR="000175C0" w:rsidRDefault="000175C0" w:rsidP="000175C0">
    <w:pPr>
      <w:pStyle w:val="Footer"/>
      <w:jc w:val="center"/>
    </w:pPr>
    <w:r>
      <w:t>Elite Contracting Ltd</w:t>
    </w:r>
  </w:p>
  <w:p w14:paraId="7C0D214F" w14:textId="77777777" w:rsidR="000175C0" w:rsidRDefault="00920A5F" w:rsidP="000175C0">
    <w:pPr>
      <w:pStyle w:val="Footer"/>
      <w:jc w:val="center"/>
    </w:pPr>
    <w:r>
      <w:t xml:space="preserve">Unit 4c, Artemis House, </w:t>
    </w:r>
    <w:proofErr w:type="spellStart"/>
    <w:r>
      <w:t>Bramley</w:t>
    </w:r>
    <w:proofErr w:type="spellEnd"/>
    <w:r>
      <w:t xml:space="preserve"> Road, Bletchley, MK1 1PT</w:t>
    </w:r>
  </w:p>
  <w:p w14:paraId="1EC3C944" w14:textId="77777777" w:rsidR="000175C0" w:rsidRDefault="000175C0" w:rsidP="000175C0">
    <w:pPr>
      <w:pStyle w:val="Footer"/>
      <w:jc w:val="center"/>
    </w:pPr>
    <w:r>
      <w:t>W: elitecontracting.co.uk P: 01908 849979</w:t>
    </w:r>
  </w:p>
  <w:p w14:paraId="580CE907" w14:textId="77777777" w:rsidR="000175C0" w:rsidRDefault="000175C0" w:rsidP="000175C0">
    <w:pPr>
      <w:pStyle w:val="Footer"/>
      <w:jc w:val="center"/>
    </w:pPr>
    <w:r>
      <w:rPr>
        <w:noProof/>
      </w:rPr>
      <w:t xml:space="preserve">Page </w:t>
    </w:r>
    <w:r w:rsidR="008B5CEF">
      <w:rPr>
        <w:b/>
        <w:bCs/>
        <w:noProof/>
      </w:rPr>
      <w:fldChar w:fldCharType="begin"/>
    </w:r>
    <w:r w:rsidR="008B5CEF">
      <w:rPr>
        <w:b/>
        <w:bCs/>
        <w:noProof/>
      </w:rPr>
      <w:instrText xml:space="preserve"> PAGE  \* Arabic  \* MERGEFORMAT </w:instrText>
    </w:r>
    <w:r w:rsidR="008B5CEF">
      <w:rPr>
        <w:b/>
        <w:bCs/>
        <w:noProof/>
      </w:rPr>
      <w:fldChar w:fldCharType="separate"/>
    </w:r>
    <w:r w:rsidR="009750FA">
      <w:rPr>
        <w:b/>
        <w:bCs/>
        <w:noProof/>
      </w:rPr>
      <w:t>7</w:t>
    </w:r>
    <w:r w:rsidR="008B5CEF">
      <w:rPr>
        <w:b/>
        <w:bCs/>
        <w:noProof/>
      </w:rPr>
      <w:fldChar w:fldCharType="end"/>
    </w:r>
    <w:r>
      <w:rPr>
        <w:noProof/>
      </w:rPr>
      <w:t xml:space="preserve"> of </w:t>
    </w:r>
    <w:r w:rsidRPr="00804F61">
      <w:rPr>
        <w:b/>
        <w:bCs/>
        <w:noProof/>
      </w:rPr>
      <w:fldChar w:fldCharType="begin"/>
    </w:r>
    <w:r w:rsidRPr="00804F61">
      <w:rPr>
        <w:b/>
        <w:bCs/>
        <w:noProof/>
      </w:rPr>
      <w:instrText xml:space="preserve"> NUMPAGES  \* Arabic  \* MERGEFORMAT </w:instrText>
    </w:r>
    <w:r w:rsidRPr="00804F61">
      <w:rPr>
        <w:b/>
        <w:bCs/>
        <w:noProof/>
      </w:rPr>
      <w:fldChar w:fldCharType="separate"/>
    </w:r>
    <w:r w:rsidR="009750FA">
      <w:rPr>
        <w:b/>
        <w:bCs/>
        <w:noProof/>
      </w:rPr>
      <w:t>7</w:t>
    </w:r>
    <w:r w:rsidRPr="00804F61">
      <w:rPr>
        <w:b/>
        <w:bCs/>
        <w:noProof/>
      </w:rPr>
      <w:fldChar w:fldCharType="end"/>
    </w:r>
  </w:p>
  <w:p w14:paraId="02549BA5" w14:textId="77777777" w:rsidR="00B57824" w:rsidRDefault="00B57824" w:rsidP="000175C0">
    <w:pPr>
      <w:pStyle w:val="Footer"/>
      <w:jc w:val="center"/>
    </w:pPr>
  </w:p>
  <w:p w14:paraId="6EF0AB1E" w14:textId="77777777" w:rsidR="00C85C56" w:rsidRDefault="00C85C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D254D" w14:textId="77777777" w:rsidR="00F40FDD" w:rsidRDefault="00F40FDD">
      <w:r>
        <w:separator/>
      </w:r>
    </w:p>
    <w:p w14:paraId="7FACCEE4" w14:textId="77777777" w:rsidR="00F40FDD" w:rsidRDefault="00F40FDD"/>
  </w:footnote>
  <w:footnote w:type="continuationSeparator" w:id="0">
    <w:p w14:paraId="7D1A86E5" w14:textId="77777777" w:rsidR="00F40FDD" w:rsidRDefault="00F40FDD">
      <w:r>
        <w:continuationSeparator/>
      </w:r>
    </w:p>
    <w:p w14:paraId="7DB60383" w14:textId="77777777" w:rsidR="00F40FDD" w:rsidRDefault="00F40F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AE3AE" w14:textId="77777777" w:rsidR="0000117A" w:rsidRPr="00804F61" w:rsidRDefault="0000117A" w:rsidP="0000117A">
    <w:pPr>
      <w:pStyle w:val="ListParagraph"/>
      <w:jc w:val="center"/>
      <w:rPr>
        <w:rFonts w:ascii="Myriad Pro" w:hAnsi="Myriad Pro"/>
        <w:b/>
        <w:sz w:val="32"/>
      </w:rPr>
    </w:pPr>
    <w:r w:rsidRPr="0004770B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E3203C6" wp14:editId="6FC79DF7">
              <wp:simplePos x="0" y="0"/>
              <wp:positionH relativeFrom="column">
                <wp:posOffset>3686175</wp:posOffset>
              </wp:positionH>
              <wp:positionV relativeFrom="paragraph">
                <wp:posOffset>-52705</wp:posOffset>
              </wp:positionV>
              <wp:extent cx="313245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24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3FF6D6" w14:textId="77777777" w:rsidR="0000117A" w:rsidRPr="00804F61" w:rsidRDefault="008B30BB" w:rsidP="0000117A">
                          <w:pPr>
                            <w:pStyle w:val="ListParagraph"/>
                            <w:jc w:val="right"/>
                            <w:rPr>
                              <w:rFonts w:ascii="Myriad Pro" w:hAnsi="Myriad Pro"/>
                              <w:b/>
                              <w:sz w:val="32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808080" w:themeColor="background1" w:themeShade="80"/>
                              <w:sz w:val="32"/>
                            </w:rPr>
                            <w:t>User Manual</w:t>
                          </w:r>
                          <w:r w:rsidR="0000117A" w:rsidRPr="00804F61">
                            <w:rPr>
                              <w:rFonts w:ascii="Myriad Pro" w:hAnsi="Myriad Pro"/>
                              <w:b/>
                              <w:color w:val="808080" w:themeColor="background1" w:themeShade="80"/>
                              <w:sz w:val="32"/>
                            </w:rPr>
                            <w:t>:</w:t>
                          </w:r>
                        </w:p>
                        <w:p w14:paraId="23ED1A14" w14:textId="77777777" w:rsidR="0000117A" w:rsidRPr="00804F61" w:rsidRDefault="007C5622" w:rsidP="0000117A">
                          <w:pPr>
                            <w:pStyle w:val="ListParagraph"/>
                            <w:jc w:val="right"/>
                            <w:rPr>
                              <w:rFonts w:ascii="Myriad Pro" w:hAnsi="Myriad Pro"/>
                              <w:color w:val="808080" w:themeColor="background1" w:themeShade="80"/>
                            </w:rPr>
                          </w:pPr>
                          <w:r>
                            <w:rPr>
                              <w:rFonts w:ascii="Myriad Pro" w:hAnsi="Myriad Pro"/>
                              <w:color w:val="808080" w:themeColor="background1" w:themeShade="80"/>
                            </w:rPr>
                            <w:t>Queensway</w:t>
                          </w:r>
                          <w:r w:rsidR="0000117A" w:rsidRPr="00804F61">
                            <w:rPr>
                              <w:rFonts w:ascii="Myriad Pro" w:hAnsi="Myriad Pro"/>
                              <w:color w:val="808080" w:themeColor="background1" w:themeShade="80"/>
                            </w:rPr>
                            <w:t xml:space="preserve"> Apartment Development</w:t>
                          </w:r>
                        </w:p>
                        <w:p w14:paraId="5A0E3CCB" w14:textId="77777777" w:rsidR="0000117A" w:rsidRPr="00804F61" w:rsidRDefault="008B30BB" w:rsidP="0000117A">
                          <w:pPr>
                            <w:pStyle w:val="ListParagraph"/>
                            <w:jc w:val="right"/>
                            <w:rPr>
                              <w:rFonts w:ascii="Myriad Pro" w:hAnsi="Myriad Pro"/>
                              <w:color w:val="808080" w:themeColor="background1" w:themeShade="80"/>
                            </w:rPr>
                          </w:pPr>
                          <w:r>
                            <w:rPr>
                              <w:rFonts w:ascii="Myriad Pro" w:hAnsi="Myriad Pro"/>
                              <w:color w:val="808080" w:themeColor="background1" w:themeShade="80"/>
                            </w:rPr>
                            <w:t xml:space="preserve">User </w:t>
                          </w:r>
                          <w:r w:rsidR="0000117A">
                            <w:rPr>
                              <w:rFonts w:ascii="Myriad Pro" w:hAnsi="Myriad Pro"/>
                              <w:color w:val="808080" w:themeColor="background1" w:themeShade="80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B61C2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90.25pt;margin-top:-4.15pt;width:246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" stroked="f">
              <v:textbox style="mso-fit-shape-to-text:t">
                <w:txbxContent>
                  <w:p w:rsidR="0000117A" w:rsidRPr="00804F61" w:rsidRDefault="008B30BB" w:rsidP="0000117A">
                    <w:pPr>
                      <w:pStyle w:val="ListParagraph"/>
                      <w:jc w:val="right"/>
                      <w:rPr>
                        <w:rFonts w:ascii="Myriad Pro" w:hAnsi="Myriad Pro"/>
                        <w:b/>
                        <w:sz w:val="32"/>
                      </w:rPr>
                    </w:pPr>
                    <w:r>
                      <w:rPr>
                        <w:rFonts w:ascii="Myriad Pro" w:hAnsi="Myriad Pro"/>
                        <w:b/>
                        <w:color w:val="808080" w:themeColor="background1" w:themeShade="80"/>
                        <w:sz w:val="32"/>
                      </w:rPr>
                      <w:t>User Manual</w:t>
                    </w:r>
                    <w:r w:rsidR="0000117A" w:rsidRPr="00804F61">
                      <w:rPr>
                        <w:rFonts w:ascii="Myriad Pro" w:hAnsi="Myriad Pro"/>
                        <w:b/>
                        <w:color w:val="808080" w:themeColor="background1" w:themeShade="80"/>
                        <w:sz w:val="32"/>
                      </w:rPr>
                      <w:t>:</w:t>
                    </w:r>
                  </w:p>
                  <w:p w:rsidR="0000117A" w:rsidRPr="00804F61" w:rsidRDefault="007C5622" w:rsidP="0000117A">
                    <w:pPr>
                      <w:pStyle w:val="ListParagraph"/>
                      <w:jc w:val="right"/>
                      <w:rPr>
                        <w:rFonts w:ascii="Myriad Pro" w:hAnsi="Myriad Pro"/>
                        <w:color w:val="808080" w:themeColor="background1" w:themeShade="80"/>
                      </w:rPr>
                    </w:pPr>
                    <w:r>
                      <w:rPr>
                        <w:rFonts w:ascii="Myriad Pro" w:hAnsi="Myriad Pro"/>
                        <w:color w:val="808080" w:themeColor="background1" w:themeShade="80"/>
                      </w:rPr>
                      <w:t>Queensway</w:t>
                    </w:r>
                    <w:r w:rsidR="0000117A" w:rsidRPr="00804F61">
                      <w:rPr>
                        <w:rFonts w:ascii="Myriad Pro" w:hAnsi="Myriad Pro"/>
                        <w:color w:val="808080" w:themeColor="background1" w:themeShade="80"/>
                      </w:rPr>
                      <w:t xml:space="preserve"> Apartment Development</w:t>
                    </w:r>
                  </w:p>
                  <w:p w:rsidR="0000117A" w:rsidRPr="00804F61" w:rsidRDefault="008B30BB" w:rsidP="0000117A">
                    <w:pPr>
                      <w:pStyle w:val="ListParagraph"/>
                      <w:jc w:val="right"/>
                      <w:rPr>
                        <w:rFonts w:ascii="Myriad Pro" w:hAnsi="Myriad Pro"/>
                        <w:color w:val="808080" w:themeColor="background1" w:themeShade="80"/>
                      </w:rPr>
                    </w:pPr>
                    <w:r>
                      <w:rPr>
                        <w:rFonts w:ascii="Myriad Pro" w:hAnsi="Myriad Pro"/>
                        <w:color w:val="808080" w:themeColor="background1" w:themeShade="80"/>
                      </w:rPr>
                      <w:t xml:space="preserve">User </w:t>
                    </w:r>
                    <w:r w:rsidR="0000117A">
                      <w:rPr>
                        <w:rFonts w:ascii="Myriad Pro" w:hAnsi="Myriad Pro"/>
                        <w:color w:val="808080" w:themeColor="background1" w:themeShade="80"/>
                      </w:rPr>
                      <w:t>Manual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4770B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804012B" wp14:editId="2CADB2F4">
          <wp:simplePos x="0" y="0"/>
          <wp:positionH relativeFrom="column">
            <wp:posOffset>-800100</wp:posOffset>
          </wp:positionH>
          <wp:positionV relativeFrom="paragraph">
            <wp:posOffset>66040</wp:posOffset>
          </wp:positionV>
          <wp:extent cx="2552700" cy="725170"/>
          <wp:effectExtent l="0" t="0" r="0" b="0"/>
          <wp:wrapThrough wrapText="bothSides">
            <wp:wrapPolygon edited="0">
              <wp:start x="0" y="0"/>
              <wp:lineTo x="0" y="20995"/>
              <wp:lineTo x="21439" y="20995"/>
              <wp:lineTo x="21439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ite Smal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12D8E50" w14:textId="77777777" w:rsidR="0000117A" w:rsidRPr="0000117A" w:rsidRDefault="0000117A" w:rsidP="0000117A">
    <w:pPr>
      <w:ind w:left="0"/>
      <w:rPr>
        <w:rFonts w:ascii="Myriad Pro" w:hAnsi="Myriad Pro"/>
        <w:color w:val="808080" w:themeColor="background1" w:themeShade="80"/>
      </w:rPr>
    </w:pPr>
  </w:p>
  <w:p w14:paraId="6BB94F87" w14:textId="77777777" w:rsidR="00B57824" w:rsidRDefault="00B57824" w:rsidP="0000117A">
    <w:pPr>
      <w:pStyle w:val="Header"/>
      <w:jc w:val="center"/>
    </w:pPr>
  </w:p>
  <w:p w14:paraId="3C5425D6" w14:textId="77777777" w:rsidR="00C85C56" w:rsidRDefault="00C85C5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B1918" w14:textId="77777777" w:rsidR="0000117A" w:rsidRPr="00804F61" w:rsidRDefault="0000117A" w:rsidP="0000117A">
    <w:pPr>
      <w:pStyle w:val="ListParagraph"/>
      <w:jc w:val="right"/>
      <w:rPr>
        <w:rFonts w:ascii="Myriad Pro" w:hAnsi="Myriad Pro"/>
        <w:b/>
        <w:sz w:val="32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EB6F670" wp14:editId="6C18D836">
          <wp:simplePos x="0" y="0"/>
          <wp:positionH relativeFrom="column">
            <wp:posOffset>-758825</wp:posOffset>
          </wp:positionH>
          <wp:positionV relativeFrom="paragraph">
            <wp:posOffset>42545</wp:posOffset>
          </wp:positionV>
          <wp:extent cx="2552700" cy="72517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ite Small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yriad Pro" w:hAnsi="Myriad Pro"/>
        <w:b/>
        <w:color w:val="808080" w:themeColor="background1" w:themeShade="80"/>
        <w:sz w:val="32"/>
      </w:rPr>
      <w:t xml:space="preserve">    O&amp;M</w:t>
    </w:r>
    <w:r w:rsidRPr="00804F61">
      <w:rPr>
        <w:rFonts w:ascii="Myriad Pro" w:hAnsi="Myriad Pro"/>
        <w:b/>
        <w:color w:val="808080" w:themeColor="background1" w:themeShade="80"/>
        <w:sz w:val="32"/>
      </w:rPr>
      <w:t>:</w:t>
    </w:r>
  </w:p>
  <w:p w14:paraId="342E9784" w14:textId="77777777" w:rsidR="0000117A" w:rsidRPr="00804F61" w:rsidRDefault="0000117A" w:rsidP="0000117A">
    <w:pPr>
      <w:pStyle w:val="ListParagraph"/>
      <w:jc w:val="right"/>
      <w:rPr>
        <w:rFonts w:ascii="Myriad Pro" w:hAnsi="Myriad Pro"/>
        <w:color w:val="808080" w:themeColor="background1" w:themeShade="80"/>
      </w:rPr>
    </w:pPr>
    <w:r>
      <w:rPr>
        <w:rFonts w:ascii="Myriad Pro" w:hAnsi="Myriad Pro"/>
        <w:color w:val="808080" w:themeColor="background1" w:themeShade="80"/>
      </w:rPr>
      <w:t>Soulbury</w:t>
    </w:r>
    <w:r w:rsidRPr="00804F61">
      <w:rPr>
        <w:rFonts w:ascii="Myriad Pro" w:hAnsi="Myriad Pro"/>
        <w:color w:val="808080" w:themeColor="background1" w:themeShade="80"/>
      </w:rPr>
      <w:t xml:space="preserve"> Apartment Development</w:t>
    </w:r>
  </w:p>
  <w:p w14:paraId="7A776137" w14:textId="77777777" w:rsidR="0000117A" w:rsidRPr="00804F61" w:rsidRDefault="0000117A" w:rsidP="0000117A">
    <w:pPr>
      <w:pStyle w:val="ListParagraph"/>
      <w:jc w:val="right"/>
      <w:rPr>
        <w:rFonts w:ascii="Myriad Pro" w:hAnsi="Myriad Pro"/>
        <w:color w:val="808080" w:themeColor="background1" w:themeShade="80"/>
      </w:rPr>
    </w:pPr>
    <w:r>
      <w:rPr>
        <w:rFonts w:ascii="Myriad Pro" w:hAnsi="Myriad Pro"/>
        <w:color w:val="808080" w:themeColor="background1" w:themeShade="80"/>
      </w:rPr>
      <w:t>Operating &amp; Maintenance Manual</w:t>
    </w:r>
  </w:p>
  <w:p w14:paraId="50D97902" w14:textId="77777777" w:rsidR="0000117A" w:rsidRPr="00804F61" w:rsidRDefault="0000117A" w:rsidP="0000117A">
    <w:pPr>
      <w:pStyle w:val="ListParagraph"/>
      <w:jc w:val="right"/>
      <w:rPr>
        <w:rFonts w:ascii="Myriad Pro" w:hAnsi="Myriad Pro"/>
        <w:b/>
        <w:sz w:val="32"/>
      </w:rPr>
    </w:pPr>
  </w:p>
  <w:p w14:paraId="42042FA6" w14:textId="77777777" w:rsidR="0000117A" w:rsidRDefault="0000117A" w:rsidP="0000117A">
    <w:pPr>
      <w:pStyle w:val="ListParagraph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DA8B1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5635A9"/>
    <w:multiLevelType w:val="hybridMultilevel"/>
    <w:tmpl w:val="98B61B02"/>
    <w:lvl w:ilvl="0" w:tplc="5C22122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0B4745E9"/>
    <w:multiLevelType w:val="hybridMultilevel"/>
    <w:tmpl w:val="96B408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81001F"/>
    <w:multiLevelType w:val="multilevel"/>
    <w:tmpl w:val="72745C08"/>
    <w:lvl w:ilvl="0">
      <w:start w:val="2"/>
      <w:numFmt w:val="decimal"/>
      <w:lvlText w:val="%1"/>
      <w:lvlJc w:val="left"/>
      <w:pPr>
        <w:ind w:left="1497" w:hanging="454"/>
      </w:pPr>
    </w:lvl>
    <w:lvl w:ilvl="1">
      <w:start w:val="1"/>
      <w:numFmt w:val="decimal"/>
      <w:lvlText w:val="%1.%2"/>
      <w:lvlJc w:val="left"/>
      <w:pPr>
        <w:ind w:left="1497" w:hanging="454"/>
      </w:pPr>
      <w:rPr>
        <w:rFonts w:ascii="Tahoma" w:eastAsia="Tahoma" w:hAnsi="Tahoma" w:cs="Tahoma" w:hint="default"/>
        <w:color w:val="231F20"/>
        <w:w w:val="102"/>
        <w:sz w:val="18"/>
        <w:szCs w:val="18"/>
      </w:rPr>
    </w:lvl>
    <w:lvl w:ilvl="2">
      <w:numFmt w:val="bullet"/>
      <w:lvlText w:val="•"/>
      <w:lvlJc w:val="left"/>
      <w:pPr>
        <w:ind w:left="1327" w:hanging="454"/>
      </w:pPr>
    </w:lvl>
    <w:lvl w:ilvl="3">
      <w:numFmt w:val="bullet"/>
      <w:lvlText w:val="•"/>
      <w:lvlJc w:val="left"/>
      <w:pPr>
        <w:ind w:left="1154" w:hanging="454"/>
      </w:pPr>
    </w:lvl>
    <w:lvl w:ilvl="4">
      <w:numFmt w:val="bullet"/>
      <w:lvlText w:val="•"/>
      <w:lvlJc w:val="left"/>
      <w:pPr>
        <w:ind w:left="981" w:hanging="454"/>
      </w:pPr>
    </w:lvl>
    <w:lvl w:ilvl="5">
      <w:numFmt w:val="bullet"/>
      <w:lvlText w:val="•"/>
      <w:lvlJc w:val="left"/>
      <w:pPr>
        <w:ind w:left="808" w:hanging="454"/>
      </w:pPr>
    </w:lvl>
    <w:lvl w:ilvl="6">
      <w:numFmt w:val="bullet"/>
      <w:lvlText w:val="•"/>
      <w:lvlJc w:val="left"/>
      <w:pPr>
        <w:ind w:left="636" w:hanging="454"/>
      </w:pPr>
    </w:lvl>
    <w:lvl w:ilvl="7">
      <w:numFmt w:val="bullet"/>
      <w:lvlText w:val="•"/>
      <w:lvlJc w:val="left"/>
      <w:pPr>
        <w:ind w:left="463" w:hanging="454"/>
      </w:pPr>
    </w:lvl>
    <w:lvl w:ilvl="8">
      <w:numFmt w:val="bullet"/>
      <w:lvlText w:val="•"/>
      <w:lvlJc w:val="left"/>
      <w:pPr>
        <w:ind w:left="290" w:hanging="454"/>
      </w:pPr>
    </w:lvl>
  </w:abstractNum>
  <w:abstractNum w:abstractNumId="4" w15:restartNumberingAfterBreak="0">
    <w:nsid w:val="192A165D"/>
    <w:multiLevelType w:val="hybridMultilevel"/>
    <w:tmpl w:val="B156D6B0"/>
    <w:lvl w:ilvl="0" w:tplc="C108C716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D655048"/>
    <w:multiLevelType w:val="hybridMultilevel"/>
    <w:tmpl w:val="7FE01A46"/>
    <w:lvl w:ilvl="0" w:tplc="44DAC3FE">
      <w:start w:val="1"/>
      <w:numFmt w:val="decimal"/>
      <w:lvlText w:val="%1."/>
      <w:lvlJc w:val="left"/>
      <w:pPr>
        <w:ind w:left="30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32" w:hanging="360"/>
      </w:pPr>
    </w:lvl>
    <w:lvl w:ilvl="2" w:tplc="0809001B" w:tentative="1">
      <w:start w:val="1"/>
      <w:numFmt w:val="lowerRoman"/>
      <w:lvlText w:val="%3."/>
      <w:lvlJc w:val="right"/>
      <w:pPr>
        <w:ind w:left="4452" w:hanging="180"/>
      </w:pPr>
    </w:lvl>
    <w:lvl w:ilvl="3" w:tplc="0809000F" w:tentative="1">
      <w:start w:val="1"/>
      <w:numFmt w:val="decimal"/>
      <w:lvlText w:val="%4."/>
      <w:lvlJc w:val="left"/>
      <w:pPr>
        <w:ind w:left="5172" w:hanging="360"/>
      </w:pPr>
    </w:lvl>
    <w:lvl w:ilvl="4" w:tplc="08090019" w:tentative="1">
      <w:start w:val="1"/>
      <w:numFmt w:val="lowerLetter"/>
      <w:lvlText w:val="%5."/>
      <w:lvlJc w:val="left"/>
      <w:pPr>
        <w:ind w:left="5892" w:hanging="360"/>
      </w:pPr>
    </w:lvl>
    <w:lvl w:ilvl="5" w:tplc="0809001B" w:tentative="1">
      <w:start w:val="1"/>
      <w:numFmt w:val="lowerRoman"/>
      <w:lvlText w:val="%6."/>
      <w:lvlJc w:val="right"/>
      <w:pPr>
        <w:ind w:left="6612" w:hanging="180"/>
      </w:pPr>
    </w:lvl>
    <w:lvl w:ilvl="6" w:tplc="0809000F" w:tentative="1">
      <w:start w:val="1"/>
      <w:numFmt w:val="decimal"/>
      <w:lvlText w:val="%7."/>
      <w:lvlJc w:val="left"/>
      <w:pPr>
        <w:ind w:left="7332" w:hanging="360"/>
      </w:pPr>
    </w:lvl>
    <w:lvl w:ilvl="7" w:tplc="08090019" w:tentative="1">
      <w:start w:val="1"/>
      <w:numFmt w:val="lowerLetter"/>
      <w:lvlText w:val="%8."/>
      <w:lvlJc w:val="left"/>
      <w:pPr>
        <w:ind w:left="8052" w:hanging="360"/>
      </w:pPr>
    </w:lvl>
    <w:lvl w:ilvl="8" w:tplc="0809001B" w:tentative="1">
      <w:start w:val="1"/>
      <w:numFmt w:val="lowerRoman"/>
      <w:lvlText w:val="%9."/>
      <w:lvlJc w:val="right"/>
      <w:pPr>
        <w:ind w:left="8772" w:hanging="180"/>
      </w:pPr>
    </w:lvl>
  </w:abstractNum>
  <w:abstractNum w:abstractNumId="6" w15:restartNumberingAfterBreak="0">
    <w:nsid w:val="256D6D20"/>
    <w:multiLevelType w:val="hybridMultilevel"/>
    <w:tmpl w:val="B4DE4594"/>
    <w:lvl w:ilvl="0" w:tplc="A8B0EC6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560D0"/>
    <w:multiLevelType w:val="hybridMultilevel"/>
    <w:tmpl w:val="3E42C29C"/>
    <w:lvl w:ilvl="0" w:tplc="5C221228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3745094C"/>
    <w:multiLevelType w:val="hybridMultilevel"/>
    <w:tmpl w:val="B32405AA"/>
    <w:lvl w:ilvl="0" w:tplc="C52A748E">
      <w:numFmt w:val="bullet"/>
      <w:lvlText w:val="•"/>
      <w:lvlJc w:val="left"/>
      <w:pPr>
        <w:ind w:left="792" w:hanging="360"/>
      </w:p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388166F5"/>
    <w:multiLevelType w:val="hybridMultilevel"/>
    <w:tmpl w:val="09F672AE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40DF70BD"/>
    <w:multiLevelType w:val="hybridMultilevel"/>
    <w:tmpl w:val="96E2EA70"/>
    <w:lvl w:ilvl="0" w:tplc="4F8646B4">
      <w:start w:val="1"/>
      <w:numFmt w:val="decimal"/>
      <w:lvlText w:val="%1"/>
      <w:lvlJc w:val="left"/>
      <w:pPr>
        <w:ind w:left="1383" w:hanging="341"/>
      </w:pPr>
      <w:rPr>
        <w:rFonts w:ascii="Tahoma" w:eastAsia="Tahoma" w:hAnsi="Tahoma" w:cs="Tahoma" w:hint="default"/>
        <w:color w:val="231F20"/>
        <w:w w:val="104"/>
        <w:sz w:val="16"/>
        <w:szCs w:val="16"/>
      </w:rPr>
    </w:lvl>
    <w:lvl w:ilvl="1" w:tplc="C52A748E">
      <w:numFmt w:val="bullet"/>
      <w:lvlText w:val="•"/>
      <w:lvlJc w:val="left"/>
      <w:pPr>
        <w:ind w:left="2165" w:hanging="341"/>
      </w:pPr>
    </w:lvl>
    <w:lvl w:ilvl="2" w:tplc="0EFA059A">
      <w:numFmt w:val="bullet"/>
      <w:lvlText w:val="•"/>
      <w:lvlJc w:val="left"/>
      <w:pPr>
        <w:ind w:left="2950" w:hanging="341"/>
      </w:pPr>
    </w:lvl>
    <w:lvl w:ilvl="3" w:tplc="446C57A2">
      <w:numFmt w:val="bullet"/>
      <w:lvlText w:val="•"/>
      <w:lvlJc w:val="left"/>
      <w:pPr>
        <w:ind w:left="3735" w:hanging="341"/>
      </w:pPr>
    </w:lvl>
    <w:lvl w:ilvl="4" w:tplc="3BA48A3E">
      <w:numFmt w:val="bullet"/>
      <w:lvlText w:val="•"/>
      <w:lvlJc w:val="left"/>
      <w:pPr>
        <w:ind w:left="4520" w:hanging="341"/>
      </w:pPr>
    </w:lvl>
    <w:lvl w:ilvl="5" w:tplc="EA127016">
      <w:numFmt w:val="bullet"/>
      <w:lvlText w:val="•"/>
      <w:lvlJc w:val="left"/>
      <w:pPr>
        <w:ind w:left="5305" w:hanging="341"/>
      </w:pPr>
    </w:lvl>
    <w:lvl w:ilvl="6" w:tplc="62B6497A">
      <w:numFmt w:val="bullet"/>
      <w:lvlText w:val="•"/>
      <w:lvlJc w:val="left"/>
      <w:pPr>
        <w:ind w:left="6090" w:hanging="341"/>
      </w:pPr>
    </w:lvl>
    <w:lvl w:ilvl="7" w:tplc="30C0B5B6">
      <w:numFmt w:val="bullet"/>
      <w:lvlText w:val="•"/>
      <w:lvlJc w:val="left"/>
      <w:pPr>
        <w:ind w:left="6875" w:hanging="341"/>
      </w:pPr>
    </w:lvl>
    <w:lvl w:ilvl="8" w:tplc="AE7C44AA">
      <w:numFmt w:val="bullet"/>
      <w:lvlText w:val="•"/>
      <w:lvlJc w:val="left"/>
      <w:pPr>
        <w:ind w:left="7660" w:hanging="341"/>
      </w:pPr>
    </w:lvl>
  </w:abstractNum>
  <w:abstractNum w:abstractNumId="11" w15:restartNumberingAfterBreak="0">
    <w:nsid w:val="4ED03E5D"/>
    <w:multiLevelType w:val="hybridMultilevel"/>
    <w:tmpl w:val="415A9C02"/>
    <w:lvl w:ilvl="0" w:tplc="5C22122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63D2831"/>
    <w:multiLevelType w:val="hybridMultilevel"/>
    <w:tmpl w:val="C70833BA"/>
    <w:lvl w:ilvl="0" w:tplc="5D609BE2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theme="majorHAnsi" w:hint="default"/>
        <w:color w:val="0070C0"/>
        <w:sz w:val="5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85162"/>
    <w:multiLevelType w:val="hybridMultilevel"/>
    <w:tmpl w:val="EAA41A1E"/>
    <w:lvl w:ilvl="0" w:tplc="51FA7C02">
      <w:start w:val="1"/>
      <w:numFmt w:val="decimal"/>
      <w:lvlText w:val="%1"/>
      <w:lvlJc w:val="left"/>
      <w:pPr>
        <w:ind w:left="1383" w:hanging="341"/>
      </w:pPr>
      <w:rPr>
        <w:rFonts w:ascii="Tahoma" w:eastAsia="Tahoma" w:hAnsi="Tahoma" w:cs="Tahoma" w:hint="default"/>
        <w:color w:val="231F20"/>
        <w:w w:val="104"/>
        <w:sz w:val="16"/>
        <w:szCs w:val="16"/>
      </w:rPr>
    </w:lvl>
    <w:lvl w:ilvl="1" w:tplc="EB584E0A">
      <w:numFmt w:val="bullet"/>
      <w:lvlText w:val="•"/>
      <w:lvlJc w:val="left"/>
      <w:pPr>
        <w:ind w:left="2165" w:hanging="341"/>
      </w:pPr>
    </w:lvl>
    <w:lvl w:ilvl="2" w:tplc="358EDD26">
      <w:numFmt w:val="bullet"/>
      <w:lvlText w:val="•"/>
      <w:lvlJc w:val="left"/>
      <w:pPr>
        <w:ind w:left="2950" w:hanging="341"/>
      </w:pPr>
    </w:lvl>
    <w:lvl w:ilvl="3" w:tplc="B15E1B12">
      <w:numFmt w:val="bullet"/>
      <w:lvlText w:val="•"/>
      <w:lvlJc w:val="left"/>
      <w:pPr>
        <w:ind w:left="3735" w:hanging="341"/>
      </w:pPr>
    </w:lvl>
    <w:lvl w:ilvl="4" w:tplc="FCD05C54">
      <w:numFmt w:val="bullet"/>
      <w:lvlText w:val="•"/>
      <w:lvlJc w:val="left"/>
      <w:pPr>
        <w:ind w:left="4520" w:hanging="341"/>
      </w:pPr>
    </w:lvl>
    <w:lvl w:ilvl="5" w:tplc="8814F1E6">
      <w:numFmt w:val="bullet"/>
      <w:lvlText w:val="•"/>
      <w:lvlJc w:val="left"/>
      <w:pPr>
        <w:ind w:left="5305" w:hanging="341"/>
      </w:pPr>
    </w:lvl>
    <w:lvl w:ilvl="6" w:tplc="9006E30A">
      <w:numFmt w:val="bullet"/>
      <w:lvlText w:val="•"/>
      <w:lvlJc w:val="left"/>
      <w:pPr>
        <w:ind w:left="6090" w:hanging="341"/>
      </w:pPr>
    </w:lvl>
    <w:lvl w:ilvl="7" w:tplc="8BEA2EF8">
      <w:numFmt w:val="bullet"/>
      <w:lvlText w:val="•"/>
      <w:lvlJc w:val="left"/>
      <w:pPr>
        <w:ind w:left="6875" w:hanging="341"/>
      </w:pPr>
    </w:lvl>
    <w:lvl w:ilvl="8" w:tplc="55B8C6B0">
      <w:numFmt w:val="bullet"/>
      <w:lvlText w:val="•"/>
      <w:lvlJc w:val="left"/>
      <w:pPr>
        <w:ind w:left="7660" w:hanging="341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4"/>
  </w:num>
  <w:num w:numId="5">
    <w:abstractNumId w:val="7"/>
  </w:num>
  <w:num w:numId="6">
    <w:abstractNumId w:val="1"/>
  </w:num>
  <w:num w:numId="7">
    <w:abstractNumId w:val="11"/>
  </w:num>
  <w:num w:numId="8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  <w:num w:numId="12">
    <w:abstractNumId w:val="8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17A"/>
    <w:rsid w:val="0000117A"/>
    <w:rsid w:val="000175C0"/>
    <w:rsid w:val="00030D6B"/>
    <w:rsid w:val="00052A27"/>
    <w:rsid w:val="0008179B"/>
    <w:rsid w:val="000A2234"/>
    <w:rsid w:val="000F1F9D"/>
    <w:rsid w:val="00131BBC"/>
    <w:rsid w:val="0017642B"/>
    <w:rsid w:val="00180983"/>
    <w:rsid w:val="001A5E8C"/>
    <w:rsid w:val="002304CE"/>
    <w:rsid w:val="003308E2"/>
    <w:rsid w:val="003420E7"/>
    <w:rsid w:val="003476B5"/>
    <w:rsid w:val="00356355"/>
    <w:rsid w:val="00387514"/>
    <w:rsid w:val="00444DFB"/>
    <w:rsid w:val="004C37F0"/>
    <w:rsid w:val="004D0DBA"/>
    <w:rsid w:val="004E2A25"/>
    <w:rsid w:val="004F2632"/>
    <w:rsid w:val="005002C0"/>
    <w:rsid w:val="00523A73"/>
    <w:rsid w:val="0053304A"/>
    <w:rsid w:val="00582060"/>
    <w:rsid w:val="005E4A94"/>
    <w:rsid w:val="00604655"/>
    <w:rsid w:val="00624D20"/>
    <w:rsid w:val="00684026"/>
    <w:rsid w:val="00780A2F"/>
    <w:rsid w:val="007B44E3"/>
    <w:rsid w:val="007C5622"/>
    <w:rsid w:val="007E28A7"/>
    <w:rsid w:val="007E799A"/>
    <w:rsid w:val="00811D7D"/>
    <w:rsid w:val="00812907"/>
    <w:rsid w:val="00823B50"/>
    <w:rsid w:val="00834BF3"/>
    <w:rsid w:val="0083686B"/>
    <w:rsid w:val="00867A16"/>
    <w:rsid w:val="008B3080"/>
    <w:rsid w:val="008B30BB"/>
    <w:rsid w:val="008B5CEF"/>
    <w:rsid w:val="008F413E"/>
    <w:rsid w:val="00920A5F"/>
    <w:rsid w:val="009750FA"/>
    <w:rsid w:val="0098293B"/>
    <w:rsid w:val="00994626"/>
    <w:rsid w:val="009A21D9"/>
    <w:rsid w:val="00A03ADF"/>
    <w:rsid w:val="00AA43FB"/>
    <w:rsid w:val="00AB36C2"/>
    <w:rsid w:val="00AC1224"/>
    <w:rsid w:val="00B57824"/>
    <w:rsid w:val="00B822F9"/>
    <w:rsid w:val="00BF7445"/>
    <w:rsid w:val="00C81193"/>
    <w:rsid w:val="00C85C56"/>
    <w:rsid w:val="00C968D6"/>
    <w:rsid w:val="00CB6229"/>
    <w:rsid w:val="00D130D3"/>
    <w:rsid w:val="00D169BF"/>
    <w:rsid w:val="00D826AF"/>
    <w:rsid w:val="00DC4C5C"/>
    <w:rsid w:val="00E205F2"/>
    <w:rsid w:val="00E2533F"/>
    <w:rsid w:val="00E65C8D"/>
    <w:rsid w:val="00E7011D"/>
    <w:rsid w:val="00EC16C2"/>
    <w:rsid w:val="00F40D0C"/>
    <w:rsid w:val="00F40FDD"/>
    <w:rsid w:val="00F41663"/>
    <w:rsid w:val="00F9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1C8D00"/>
  <w15:chartTrackingRefBased/>
  <w15:docId w15:val="{B06E5915-6202-42B6-87B3-28185961C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240" w:lineRule="auto"/>
      <w:ind w:left="72" w:right="72"/>
    </w:p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40"/>
      <w:outlineLvl w:val="0"/>
    </w:pPr>
    <w:rPr>
      <w:rFonts w:asciiTheme="majorHAnsi" w:eastAsiaTheme="majorEastAsia" w:hAnsiTheme="majorHAnsi" w:cstheme="majorBidi"/>
      <w:caps/>
      <w:color w:val="94B6D2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color w:val="DD8047" w:themeColor="accent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caps/>
      <w:color w:val="80865A" w:themeColor="accent3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color w:val="94B6D2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DD8047" w:themeColor="accent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aps/>
      <w:color w:val="80865A" w:themeColor="accent3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ap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/>
      <w:jc w:val="right"/>
    </w:pPr>
    <w:rPr>
      <w:rFonts w:asciiTheme="majorHAnsi" w:eastAsiaTheme="majorEastAsia" w:hAnsiTheme="majorHAnsi" w:cstheme="majorBidi"/>
      <w:caps/>
      <w:color w:val="DD804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DD8047" w:themeColor="accent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-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paragraph" w:styleId="Header">
    <w:name w:val="header"/>
    <w:basedOn w:val="Normal"/>
    <w:link w:val="HeaderChar"/>
    <w:uiPriority w:val="2"/>
    <w:unhideWhenUsed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2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/>
  </w:style>
  <w:style w:type="table" w:styleId="GridTable1Light-Accent1">
    <w:name w:val="Grid Table 1 Light Accent 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94B6D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94B6D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paragraph" w:customStyle="1" w:styleId="Logo">
    <w:name w:val="Logo"/>
    <w:basedOn w:val="Normal"/>
    <w:uiPriority w:val="1"/>
    <w:qFormat/>
    <w:pPr>
      <w:spacing w:after="1440"/>
      <w:jc w:val="right"/>
    </w:pPr>
    <w:rPr>
      <w:noProof/>
      <w:color w:val="59473F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pPr>
      <w:spacing w:after="0"/>
      <w:jc w:val="right"/>
    </w:pPr>
    <w:rPr>
      <w:caps/>
    </w:rPr>
  </w:style>
  <w:style w:type="table" w:styleId="GridTable3-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5Dark-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customStyle="1" w:styleId="Tabletext">
    <w:name w:val="Table text"/>
    <w:basedOn w:val="Normal"/>
    <w:uiPriority w:val="1"/>
    <w:qFormat/>
    <w:pPr>
      <w:spacing w:before="120" w:after="0"/>
    </w:pPr>
  </w:style>
  <w:style w:type="table" w:styleId="ListTable6Colorful-Accent2">
    <w:name w:val="List Table 6 Colorful Accent 2"/>
    <w:basedOn w:val="TableNormal"/>
    <w:uiPriority w:val="51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Bullet">
    <w:name w:val="List Bullet"/>
    <w:basedOn w:val="Normal"/>
    <w:uiPriority w:val="1"/>
    <w:unhideWhenUsed/>
    <w:pPr>
      <w:numPr>
        <w:numId w:val="2"/>
      </w:numPr>
    </w:pPr>
  </w:style>
  <w:style w:type="paragraph" w:styleId="ListParagraph">
    <w:name w:val="List Paragraph"/>
    <w:basedOn w:val="Normal"/>
    <w:uiPriority w:val="1"/>
    <w:qFormat/>
    <w:rsid w:val="0000117A"/>
    <w:pPr>
      <w:spacing w:after="0" w:line="276" w:lineRule="auto"/>
      <w:ind w:left="720" w:right="0"/>
      <w:contextualSpacing/>
    </w:pPr>
    <w:rPr>
      <w:rFonts w:eastAsiaTheme="minorHAnsi"/>
      <w:kern w:val="0"/>
      <w:lang w:val="en-GB" w:eastAsia="en-US"/>
      <w14:ligatures w14:val="none"/>
    </w:rPr>
  </w:style>
  <w:style w:type="table" w:styleId="GridTable6Colorful-Accent1">
    <w:name w:val="Grid Table 6 Colorful Accent 1"/>
    <w:basedOn w:val="TableNormal"/>
    <w:uiPriority w:val="51"/>
    <w:rsid w:val="005002C0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C4C5C"/>
    <w:rPr>
      <w:color w:val="F7B615" w:themeColor="hyperlink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A5E8C"/>
    <w:pPr>
      <w:widowControl w:val="0"/>
      <w:autoSpaceDE w:val="0"/>
      <w:autoSpaceDN w:val="0"/>
      <w:spacing w:after="0"/>
      <w:ind w:left="0" w:right="0"/>
    </w:pPr>
    <w:rPr>
      <w:rFonts w:ascii="Lucida Sans Unicode" w:eastAsia="Lucida Sans Unicode" w:hAnsi="Lucida Sans Unicode" w:cs="Lucida Sans Unicode"/>
      <w:kern w:val="0"/>
      <w:sz w:val="18"/>
      <w:szCs w:val="18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A5E8C"/>
    <w:rPr>
      <w:rFonts w:ascii="Lucida Sans Unicode" w:eastAsia="Lucida Sans Unicode" w:hAnsi="Lucida Sans Unicode" w:cs="Lucida Sans Unicode"/>
      <w:kern w:val="0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1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\AppData\Roaming\Microsoft\Templates\Project%20communication%20pla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Project communication pl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1F29840-ED91-4B8B-89A3-204E03A55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communication plan.dotx</Template>
  <TotalTime>2</TotalTime>
  <Pages>10</Pages>
  <Words>358</Words>
  <Characters>2044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QUEENSWAY APARTMENT DEVELOPMENT</vt:lpstr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QUEENSWAY APARTMENT DEVELOPMENT</dc:title>
  <dc:subject/>
  <dc:creator>Adam</dc:creator>
  <cp:keywords/>
  <dc:description/>
  <cp:lastModifiedBy>affinity dekko</cp:lastModifiedBy>
  <cp:revision>2</cp:revision>
  <dcterms:created xsi:type="dcterms:W3CDTF">2018-09-24T11:28:00Z</dcterms:created>
  <dcterms:modified xsi:type="dcterms:W3CDTF">2018-09-24T11:28:00Z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TC039920449991</vt:lpwstr>
  </property>
</Properties>
</file>